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00A" w:rsidRDefault="007A100A" w:rsidP="00CC0C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74:28:15</w:t>
      </w:r>
    </w:p>
    <w:p w:rsidR="007A100A" w:rsidRDefault="007A100A" w:rsidP="00CC0C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A100A" w:rsidRDefault="007A100A" w:rsidP="00CC0C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LANDFILLS</w:t>
      </w:r>
    </w:p>
    <w:p w:rsidR="007A100A" w:rsidRDefault="007A100A" w:rsidP="00CC0C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7A100A" w:rsidRDefault="007A100A" w:rsidP="00CC0C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A100A" w:rsidRDefault="007A100A" w:rsidP="00CC0C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7A100A" w:rsidSect="007A100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A100A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C0C25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0C2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74:28:15</dc:title>
  <dc:subject/>
  <dc:creator>lrpr14296</dc:creator>
  <cp:keywords/>
  <dc:description/>
  <cp:lastModifiedBy>lrpr14296</cp:lastModifiedBy>
  <cp:revision>1</cp:revision>
  <dcterms:created xsi:type="dcterms:W3CDTF">2005-04-15T15:52:00Z</dcterms:created>
  <dcterms:modified xsi:type="dcterms:W3CDTF">2005-04-15T15:52:00Z</dcterms:modified>
</cp:coreProperties>
</file>