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74:28:25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TREATMENT, STORAGE, AND DISPOSAL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hazardous waste treatment, storage, and disposal facilities.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Underground placement of waste prohibited.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74:28:25:03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existing tank system's integrity.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Containment and detection of releases from tanks.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new and existing drip pads for certain wood preserving wastes.</w:t>
      </w: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6560" w:rsidRDefault="00236560" w:rsidP="004831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6560" w:rsidSect="0023656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36560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31A2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1A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74:28:25</dc:title>
  <dc:subject/>
  <dc:creator>lrpr14296</dc:creator>
  <cp:keywords/>
  <dc:description/>
  <cp:lastModifiedBy>lrpr14296</cp:lastModifiedBy>
  <cp:revision>1</cp:revision>
  <dcterms:created xsi:type="dcterms:W3CDTF">2005-04-15T15:56:00Z</dcterms:created>
  <dcterms:modified xsi:type="dcterms:W3CDTF">2005-04-15T15:56:00Z</dcterms:modified>
</cp:coreProperties>
</file>