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35B7" w:rsidRDefault="000B35B7" w:rsidP="000C6EE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74:28:27</w:t>
      </w:r>
    </w:p>
    <w:p w:rsidR="000B35B7" w:rsidRDefault="000B35B7" w:rsidP="000C6EE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0B35B7" w:rsidRDefault="000B35B7" w:rsidP="000C6EE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MANAGEMENT OF SPECIFIC HAZARDOUS WASTES</w:t>
      </w:r>
    </w:p>
    <w:p w:rsidR="000B35B7" w:rsidRDefault="000B35B7" w:rsidP="000C6EE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0B35B7" w:rsidRDefault="000B35B7" w:rsidP="000C6EE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0B35B7" w:rsidRDefault="000B35B7" w:rsidP="000C6EE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0B35B7" w:rsidRDefault="000B35B7" w:rsidP="000C6EE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74:28:27:01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Requirements for the management of specific hazardous wastes.</w:t>
      </w:r>
    </w:p>
    <w:p w:rsidR="000B35B7" w:rsidRDefault="000B35B7" w:rsidP="000C6EE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B35B7" w:rsidRDefault="000B35B7" w:rsidP="000C6EE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0B35B7" w:rsidSect="000B35B7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B35B7"/>
    <w:rsid w:val="000C4FB1"/>
    <w:rsid w:val="000C6EE3"/>
    <w:rsid w:val="00102B50"/>
    <w:rsid w:val="00120883"/>
    <w:rsid w:val="00140186"/>
    <w:rsid w:val="00173CB5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1626D"/>
    <w:rsid w:val="0074209C"/>
    <w:rsid w:val="00750FE1"/>
    <w:rsid w:val="00770350"/>
    <w:rsid w:val="00770466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C4AB9"/>
    <w:rsid w:val="00AE2717"/>
    <w:rsid w:val="00B14AF5"/>
    <w:rsid w:val="00B3330E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C6EE3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21</Words>
  <Characters>124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74:28:27</dc:title>
  <dc:subject/>
  <dc:creator>lrpr14296</dc:creator>
  <cp:keywords/>
  <dc:description/>
  <cp:lastModifiedBy>lrpr14296</cp:lastModifiedBy>
  <cp:revision>1</cp:revision>
  <dcterms:created xsi:type="dcterms:W3CDTF">2005-04-15T15:58:00Z</dcterms:created>
  <dcterms:modified xsi:type="dcterms:W3CDTF">2005-04-15T15:58:00Z</dcterms:modified>
</cp:coreProperties>
</file>