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5CF" w:rsidRDefault="00C865CF" w:rsidP="00A964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/>
            <w:b/>
            <w:sz w:val="24"/>
          </w:rPr>
          <w:t>01:05</w:t>
        </w:r>
      </w:smartTag>
    </w:p>
    <w:p w:rsidR="00C865CF" w:rsidRDefault="00C865CF" w:rsidP="00A964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865CF" w:rsidRDefault="00C865CF" w:rsidP="00A964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RETAIL INSPECTION TEST FEES</w:t>
      </w:r>
    </w:p>
    <w:p w:rsidR="00C865CF" w:rsidRDefault="00C865CF" w:rsidP="00A964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865CF" w:rsidRDefault="00C865CF" w:rsidP="00A964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865CF" w:rsidRDefault="00C865CF" w:rsidP="00A964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865CF" w:rsidRDefault="00C865CF" w:rsidP="00A964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20:01:05:01 to 20:01:05:04</w:t>
      </w:r>
      <w:r>
        <w:rPr>
          <w:rFonts w:ascii="Times New Roman" w:hAnsi="Times New Roman"/>
          <w:sz w:val="24"/>
        </w:rPr>
        <w:tab/>
        <w:t>Repealed.</w:t>
      </w:r>
    </w:p>
    <w:p w:rsidR="00C865CF" w:rsidRDefault="00C865CF" w:rsidP="00A964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20:01:05:05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Special request retail inspection testing fees.</w:t>
      </w:r>
    </w:p>
    <w:p w:rsidR="00C865CF" w:rsidRDefault="00C865CF" w:rsidP="00A964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20:01:05:06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C865CF" w:rsidRDefault="00C865CF" w:rsidP="00A964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865CF" w:rsidRDefault="00C865CF" w:rsidP="00A964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865CF" w:rsidSect="00C865C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964EF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5CF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64E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20:01:05</dc:title>
  <dc:subject/>
  <dc:creator>lrpr14533</dc:creator>
  <cp:keywords/>
  <dc:description/>
  <cp:lastModifiedBy>lrpr14533</cp:lastModifiedBy>
  <cp:revision>1</cp:revision>
  <dcterms:created xsi:type="dcterms:W3CDTF">2008-08-28T19:14:00Z</dcterms:created>
  <dcterms:modified xsi:type="dcterms:W3CDTF">2008-08-28T19:14:00Z</dcterms:modified>
</cp:coreProperties>
</file>