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1961" w:rsidRDefault="002A1961" w:rsidP="000E03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b/>
            <w:sz w:val="24"/>
          </w:rPr>
          <w:t>20:01:05</w:t>
        </w:r>
      </w:smartTag>
      <w:r>
        <w:rPr>
          <w:rFonts w:ascii="Times New Roman" w:hAnsi="Times New Roman"/>
          <w:b/>
          <w:sz w:val="24"/>
        </w:rPr>
        <w:t>:05.  Special request retail inspection testing fees.</w:t>
      </w:r>
      <w:r>
        <w:rPr>
          <w:rFonts w:ascii="Times New Roman" w:hAnsi="Times New Roman"/>
          <w:sz w:val="24"/>
        </w:rPr>
        <w:t xml:space="preserve"> Testing fees for the inspection and testing of retail weighing and measuring devices by special request are $50 an hour plus 50 cents a mile.</w:t>
      </w:r>
    </w:p>
    <w:p w:rsidR="002A1961" w:rsidRDefault="002A1961" w:rsidP="000E03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A1961" w:rsidRDefault="002A1961" w:rsidP="000E03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50, effective </w:t>
      </w:r>
      <w:smartTag w:uri="urn:schemas-microsoft-com:office:smarttags" w:element="date">
        <w:smartTagPr>
          <w:attr w:name="Year" w:val="1985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1985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35 SDR 48, effective </w:t>
      </w:r>
      <w:smartTag w:uri="urn:schemas-microsoft-com:office:smarttags" w:element="date">
        <w:smartTagPr>
          <w:attr w:name="Year" w:val="2008"/>
          <w:attr w:name="Day" w:val="10"/>
          <w:attr w:name="Month" w:val="9"/>
        </w:smartTagPr>
        <w:r>
          <w:rPr>
            <w:rFonts w:ascii="Times New Roman" w:hAnsi="Times New Roman"/>
            <w:sz w:val="24"/>
          </w:rPr>
          <w:t>September 10, 2008</w:t>
        </w:r>
      </w:smartTag>
      <w:r>
        <w:rPr>
          <w:rFonts w:ascii="Times New Roman" w:hAnsi="Times New Roman"/>
          <w:sz w:val="24"/>
        </w:rPr>
        <w:t>.</w:t>
      </w:r>
    </w:p>
    <w:p w:rsidR="002A1961" w:rsidRDefault="002A1961" w:rsidP="000E03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37-21-9.1.</w:t>
      </w:r>
    </w:p>
    <w:p w:rsidR="002A1961" w:rsidRDefault="002A1961" w:rsidP="000E03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34-39-3, 37-21-9.1.</w:t>
      </w:r>
    </w:p>
    <w:p w:rsidR="002A1961" w:rsidRDefault="002A1961" w:rsidP="000E03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A1961" w:rsidSect="002A196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0308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1961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030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62</Words>
  <Characters>360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2008-08-28T19:16:00Z</dcterms:created>
  <dcterms:modified xsi:type="dcterms:W3CDTF">2008-08-28T19:16:00Z</dcterms:modified>
</cp:coreProperties>
</file>