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2C52" w:rsidRDefault="00AD2C52" w:rsidP="003A193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74:31:01:03.  Certificate availability.</w:t>
      </w:r>
      <w:r>
        <w:rPr>
          <w:rFonts w:ascii="Times New Roman" w:hAnsi="Times New Roman"/>
          <w:sz w:val="24"/>
        </w:rPr>
        <w:t xml:space="preserve"> Certified persons must have copies of their current certificates issued by the department at the location where they are conducting work.</w:t>
      </w:r>
    </w:p>
    <w:p w:rsidR="00AD2C52" w:rsidRDefault="00AD2C52" w:rsidP="003A193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D2C52" w:rsidRDefault="00AD2C52" w:rsidP="003A193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14 SDR 164, effective </w:t>
      </w:r>
      <w:smartTag w:uri="urn:schemas-microsoft-com:office:smarttags" w:element="date">
        <w:smartTagPr>
          <w:attr w:name="Year" w:val="1988"/>
          <w:attr w:name="Day" w:val="5"/>
          <w:attr w:name="Month" w:val="6"/>
        </w:smartTagPr>
        <w:r>
          <w:rPr>
            <w:rFonts w:ascii="Times New Roman" w:hAnsi="Times New Roman"/>
            <w:sz w:val="24"/>
          </w:rPr>
          <w:t>June 5, 1988</w:t>
        </w:r>
      </w:smartTag>
      <w:r>
        <w:rPr>
          <w:rFonts w:ascii="Times New Roman" w:hAnsi="Times New Roman"/>
          <w:sz w:val="24"/>
        </w:rPr>
        <w:t xml:space="preserve">; 18 SDR 95, effective </w:t>
      </w:r>
      <w:smartTag w:uri="urn:schemas-microsoft-com:office:smarttags" w:element="date">
        <w:smartTagPr>
          <w:attr w:name="Year" w:val="1991"/>
          <w:attr w:name="Day" w:val="2"/>
          <w:attr w:name="Month" w:val="12"/>
        </w:smartTagPr>
        <w:r>
          <w:rPr>
            <w:rFonts w:ascii="Times New Roman" w:hAnsi="Times New Roman"/>
            <w:sz w:val="24"/>
          </w:rPr>
          <w:t>December 2, 1991</w:t>
        </w:r>
      </w:smartTag>
      <w:r>
        <w:rPr>
          <w:rFonts w:ascii="Times New Roman" w:hAnsi="Times New Roman"/>
          <w:sz w:val="24"/>
        </w:rPr>
        <w:t>.</w:t>
      </w:r>
    </w:p>
    <w:p w:rsidR="00AD2C52" w:rsidRDefault="00AD2C52" w:rsidP="003A193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34-44-11, 34-44-31.</w:t>
      </w:r>
    </w:p>
    <w:p w:rsidR="00AD2C52" w:rsidRDefault="00AD2C52" w:rsidP="003A193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34-44-31.</w:t>
      </w:r>
    </w:p>
    <w:p w:rsidR="00AD2C52" w:rsidRDefault="00AD2C52" w:rsidP="003A193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D2C52" w:rsidSect="00AD2C52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1B6096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193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1626D"/>
    <w:rsid w:val="0074209C"/>
    <w:rsid w:val="00750FE1"/>
    <w:rsid w:val="00770350"/>
    <w:rsid w:val="00770466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D2C52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A1934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51</Words>
  <Characters>292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2005-04-15T17:12:00Z</dcterms:created>
  <dcterms:modified xsi:type="dcterms:W3CDTF">2005-04-15T17:12:00Z</dcterms:modified>
</cp:coreProperties>
</file>