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049D" w:rsidRDefault="00C7049D" w:rsidP="005E13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74:31:01:05.  Supervision requirements for asbestos abatement projects.</w:t>
      </w:r>
      <w:r>
        <w:rPr>
          <w:rFonts w:ascii="Times New Roman" w:hAnsi="Times New Roman"/>
          <w:sz w:val="24"/>
        </w:rPr>
        <w:t xml:space="preserve"> At least one certified contractor or supervisor is required to be present at the worksite of an asbestos abatement project at all times while work is in progress.</w:t>
      </w:r>
    </w:p>
    <w:p w:rsidR="00C7049D" w:rsidRDefault="00C7049D" w:rsidP="005E13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7049D" w:rsidRDefault="00C7049D" w:rsidP="005E13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14 SDR 164, effective </w:t>
      </w:r>
      <w:smartTag w:uri="urn:schemas-microsoft-com:office:smarttags" w:element="date">
        <w:smartTagPr>
          <w:attr w:name="Year" w:val="1988"/>
          <w:attr w:name="Day" w:val="5"/>
          <w:attr w:name="Month" w:val="6"/>
        </w:smartTagPr>
        <w:r>
          <w:rPr>
            <w:rFonts w:ascii="Times New Roman" w:hAnsi="Times New Roman"/>
            <w:sz w:val="24"/>
          </w:rPr>
          <w:t>June 5, 1988</w:t>
        </w:r>
      </w:smartTag>
      <w:r>
        <w:rPr>
          <w:rFonts w:ascii="Times New Roman" w:hAnsi="Times New Roman"/>
          <w:sz w:val="24"/>
        </w:rPr>
        <w:t>.</w:t>
      </w:r>
    </w:p>
    <w:p w:rsidR="00C7049D" w:rsidRDefault="00C7049D" w:rsidP="005E13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34-44-3.</w:t>
      </w:r>
    </w:p>
    <w:p w:rsidR="00C7049D" w:rsidRDefault="00C7049D" w:rsidP="005E13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34-44-3, 34-44-9.</w:t>
      </w:r>
    </w:p>
    <w:p w:rsidR="00C7049D" w:rsidRDefault="00C7049D" w:rsidP="005E13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7049D" w:rsidSect="00C7049D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1B6096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13B5"/>
    <w:rsid w:val="005E3C52"/>
    <w:rsid w:val="00635726"/>
    <w:rsid w:val="00707299"/>
    <w:rsid w:val="0071626D"/>
    <w:rsid w:val="0074209C"/>
    <w:rsid w:val="00750FE1"/>
    <w:rsid w:val="00770350"/>
    <w:rsid w:val="00770466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C4AB9"/>
    <w:rsid w:val="00AE2717"/>
    <w:rsid w:val="00B14AF5"/>
    <w:rsid w:val="00B3330E"/>
    <w:rsid w:val="00B60F57"/>
    <w:rsid w:val="00B978D8"/>
    <w:rsid w:val="00BA078D"/>
    <w:rsid w:val="00BA3CC5"/>
    <w:rsid w:val="00BE54D9"/>
    <w:rsid w:val="00C52F25"/>
    <w:rsid w:val="00C7049D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E13B5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53</Words>
  <Characters>305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1</cp:revision>
  <dcterms:created xsi:type="dcterms:W3CDTF">2005-04-15T17:12:00Z</dcterms:created>
  <dcterms:modified xsi:type="dcterms:W3CDTF">2005-04-15T17:12:00Z</dcterms:modified>
</cp:coreProperties>
</file>