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804" w:rsidRDefault="00501804" w:rsidP="00AE1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74:31:02</w:t>
      </w:r>
    </w:p>
    <w:p w:rsidR="00501804" w:rsidRDefault="00501804" w:rsidP="00AE1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01804" w:rsidRDefault="00501804" w:rsidP="00AE1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CERTIFICATION</w:t>
      </w:r>
    </w:p>
    <w:p w:rsidR="00501804" w:rsidRDefault="00501804" w:rsidP="00AE1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01804" w:rsidRDefault="00501804" w:rsidP="00AE1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01804" w:rsidRDefault="00501804" w:rsidP="00AE1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501804" w:rsidRDefault="00501804" w:rsidP="00AE1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74:31:02:01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Levels of responsibility.</w:t>
      </w:r>
    </w:p>
    <w:p w:rsidR="00501804" w:rsidRDefault="00501804" w:rsidP="00AE1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Certification requirements.</w:t>
      </w:r>
    </w:p>
    <w:p w:rsidR="00501804" w:rsidRDefault="00501804" w:rsidP="00AE1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sz w:val="24"/>
          </w:rPr>
          <w:t>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Certification exemptions.</w:t>
      </w:r>
    </w:p>
    <w:p w:rsidR="00501804" w:rsidRDefault="00501804" w:rsidP="00AE1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sz w:val="24"/>
          </w:rPr>
          <w:t>02:04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procedures for certification -- Inspectors, management planners, and abatement project designers.</w:t>
      </w:r>
    </w:p>
    <w:p w:rsidR="00501804" w:rsidRDefault="00501804" w:rsidP="00AE1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procedures for certification -- Asbestos abatement contractors and supervisors.</w:t>
      </w:r>
    </w:p>
    <w:p w:rsidR="00501804" w:rsidRDefault="00501804" w:rsidP="00AE1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</w:t>
      </w:r>
      <w:smartTag w:uri="urn:schemas-microsoft-com:office:smarttags" w:element="time">
        <w:smartTagPr>
          <w:attr w:name="Minute" w:val="6"/>
          <w:attr w:name="Hour" w:val="14"/>
        </w:smartTagPr>
        <w:r>
          <w:rPr>
            <w:rFonts w:ascii="Times New Roman" w:hAnsi="Times New Roman"/>
            <w:sz w:val="24"/>
          </w:rPr>
          <w:t>02:06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procedures for certification -- Asbestos abatement workers.</w:t>
      </w:r>
    </w:p>
    <w:p w:rsidR="00501804" w:rsidRDefault="00501804" w:rsidP="00AE1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74:31:02:07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Length of certification.</w:t>
      </w:r>
    </w:p>
    <w:p w:rsidR="00501804" w:rsidRDefault="00501804" w:rsidP="00AE1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</w:t>
      </w:r>
      <w:smartTag w:uri="urn:schemas-microsoft-com:office:smarttags" w:element="time">
        <w:smartTagPr>
          <w:attr w:name="Minute" w:val="8"/>
          <w:attr w:name="Hour" w:val="14"/>
        </w:smartTagPr>
        <w:r>
          <w:rPr>
            <w:rFonts w:ascii="Times New Roman" w:hAnsi="Times New Roman"/>
            <w:sz w:val="24"/>
          </w:rPr>
          <w:t>02:08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Certification renewal.</w:t>
      </w:r>
    </w:p>
    <w:p w:rsidR="00501804" w:rsidRDefault="00501804" w:rsidP="00AE1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</w:t>
      </w:r>
      <w:smartTag w:uri="urn:schemas-microsoft-com:office:smarttags" w:element="time">
        <w:smartTagPr>
          <w:attr w:name="Minute" w:val="9"/>
          <w:attr w:name="Hour" w:val="14"/>
        </w:smartTagPr>
        <w:r>
          <w:rPr>
            <w:rFonts w:ascii="Times New Roman" w:hAnsi="Times New Roman"/>
            <w:sz w:val="24"/>
          </w:rPr>
          <w:t>02:09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Certification fees.</w:t>
      </w:r>
    </w:p>
    <w:p w:rsidR="00501804" w:rsidRDefault="00501804" w:rsidP="00AE1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01804" w:rsidRDefault="00501804" w:rsidP="00AE1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01804" w:rsidSect="00501804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01804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1D2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1D2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87</Words>
  <Characters>496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74:31:02</dc:title>
  <dc:subject/>
  <dc:creator>lrpr14296</dc:creator>
  <cp:keywords/>
  <dc:description/>
  <cp:lastModifiedBy>lrpr14296</cp:lastModifiedBy>
  <cp:revision>1</cp:revision>
  <dcterms:created xsi:type="dcterms:W3CDTF">2005-04-15T17:12:00Z</dcterms:created>
  <dcterms:modified xsi:type="dcterms:W3CDTF">2005-04-15T17:13:00Z</dcterms:modified>
</cp:coreProperties>
</file>