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2A1B" w:rsidRDefault="00AB2A1B" w:rsidP="002E3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74:31:02:05.  Application procedures for certification -- Asbestos abatement contractors and supervisors.</w:t>
      </w:r>
      <w:r>
        <w:rPr>
          <w:rFonts w:ascii="Times New Roman" w:hAnsi="Times New Roman"/>
          <w:sz w:val="24"/>
        </w:rPr>
        <w:t xml:space="preserve"> To apply for certification as an asbestos abatement contractor or supervisor, the following information must be submitted to the department:</w:t>
      </w:r>
    </w:p>
    <w:p w:rsidR="00AB2A1B" w:rsidRDefault="00AB2A1B" w:rsidP="002E3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B2A1B" w:rsidRDefault="00AB2A1B" w:rsidP="002E3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The applicant's full name, social security number, occupation, name of business, address, and phone number;</w:t>
      </w:r>
    </w:p>
    <w:p w:rsidR="00AB2A1B" w:rsidRDefault="00AB2A1B" w:rsidP="002E3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The discipline for which the applicant wishes certification;</w:t>
      </w:r>
    </w:p>
    <w:p w:rsidR="00AB2A1B" w:rsidRDefault="00AB2A1B" w:rsidP="002E3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A copy of the training course diploma;</w:t>
      </w:r>
    </w:p>
    <w:p w:rsidR="00AB2A1B" w:rsidRDefault="00AB2A1B" w:rsidP="002E3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Documentation that a passing score was received on the examination, if not included on the course diploma;</w:t>
      </w:r>
    </w:p>
    <w:p w:rsidR="00AB2A1B" w:rsidRDefault="00AB2A1B" w:rsidP="002E3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Documentation that demonstrates that each of the applicant's employees who works on or is directly responsible for an asbestos abatement project is certified under this article;</w:t>
      </w:r>
    </w:p>
    <w:p w:rsidR="00AB2A1B" w:rsidRDefault="00AB2A1B" w:rsidP="002E3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A signed statement that the applicant has read, understands, and will comply with the applicable state and federal rules on asbestos.</w:t>
      </w:r>
    </w:p>
    <w:p w:rsidR="00AB2A1B" w:rsidRDefault="00AB2A1B" w:rsidP="002E3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B2A1B" w:rsidRDefault="00AB2A1B" w:rsidP="002E3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The application must be specific to one individual, but may include a request by that individual to be certified in more than one discipline.</w:t>
      </w:r>
    </w:p>
    <w:p w:rsidR="00AB2A1B" w:rsidRDefault="00AB2A1B" w:rsidP="002E3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B2A1B" w:rsidRDefault="00AB2A1B" w:rsidP="002E3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14 SDR 164, effective </w:t>
      </w:r>
      <w:smartTag w:uri="urn:schemas-microsoft-com:office:smarttags" w:element="date">
        <w:smartTagPr>
          <w:attr w:name="Year" w:val="1988"/>
          <w:attr w:name="Day" w:val="5"/>
          <w:attr w:name="Month" w:val="6"/>
        </w:smartTagPr>
        <w:r>
          <w:rPr>
            <w:rFonts w:ascii="Times New Roman" w:hAnsi="Times New Roman"/>
            <w:sz w:val="24"/>
          </w:rPr>
          <w:t>June 5, 1988</w:t>
        </w:r>
      </w:smartTag>
      <w:r>
        <w:rPr>
          <w:rFonts w:ascii="Times New Roman" w:hAnsi="Times New Roman"/>
          <w:sz w:val="24"/>
        </w:rPr>
        <w:t>.</w:t>
      </w:r>
    </w:p>
    <w:p w:rsidR="00AB2A1B" w:rsidRDefault="00AB2A1B" w:rsidP="002E3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34-44-3, 34-44-11.</w:t>
      </w:r>
    </w:p>
    <w:p w:rsidR="00AB2A1B" w:rsidRDefault="00AB2A1B" w:rsidP="002E3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34-44-10, 34-44-11.</w:t>
      </w:r>
    </w:p>
    <w:p w:rsidR="00AB2A1B" w:rsidRDefault="00AB2A1B" w:rsidP="002E32AC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B2A1B" w:rsidSect="00AB2A1B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1B6096"/>
    <w:rsid w:val="00256A65"/>
    <w:rsid w:val="002877D6"/>
    <w:rsid w:val="00296205"/>
    <w:rsid w:val="002D6BD0"/>
    <w:rsid w:val="002E1A38"/>
    <w:rsid w:val="002E32AC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901E4"/>
    <w:rsid w:val="005E0C05"/>
    <w:rsid w:val="005E10A4"/>
    <w:rsid w:val="005E3C52"/>
    <w:rsid w:val="00635726"/>
    <w:rsid w:val="00707299"/>
    <w:rsid w:val="0071626D"/>
    <w:rsid w:val="0074209C"/>
    <w:rsid w:val="00750FE1"/>
    <w:rsid w:val="00770350"/>
    <w:rsid w:val="00770466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B2A1B"/>
    <w:rsid w:val="00AC4AB9"/>
    <w:rsid w:val="00AE2717"/>
    <w:rsid w:val="00B14AF5"/>
    <w:rsid w:val="00B3330E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32AC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177</Words>
  <Characters>1013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2005-04-15T17:13:00Z</dcterms:created>
  <dcterms:modified xsi:type="dcterms:W3CDTF">2005-04-15T17:13:00Z</dcterms:modified>
</cp:coreProperties>
</file>