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18F" w:rsidRDefault="00CD318F" w:rsidP="00AA3D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"/>
          <w:attr w:name="Hour" w:val="20"/>
        </w:smartTagPr>
        <w:r>
          <w:rPr>
            <w:rFonts w:ascii="Times New Roman" w:hAnsi="Times New Roman"/>
            <w:b/>
            <w:sz w:val="24"/>
          </w:rPr>
          <w:t>20:01:07</w:t>
        </w:r>
      </w:smartTag>
      <w:r>
        <w:rPr>
          <w:rFonts w:ascii="Times New Roman" w:hAnsi="Times New Roman"/>
          <w:b/>
          <w:sz w:val="24"/>
        </w:rPr>
        <w:t>:06.  Order of testing.</w:t>
      </w:r>
      <w:r>
        <w:rPr>
          <w:rFonts w:ascii="Times New Roman" w:hAnsi="Times New Roman"/>
          <w:sz w:val="24"/>
        </w:rPr>
        <w:t xml:space="preserve"> All weights, measures, or devices shall be tested in the order they are received in the laboratory unless arrangements for testing have been made in advance.</w:t>
      </w:r>
    </w:p>
    <w:p w:rsidR="00CD318F" w:rsidRDefault="00CD318F" w:rsidP="00AA3D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318F" w:rsidRDefault="00CD318F" w:rsidP="00AA3D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14, effective </w:t>
      </w:r>
      <w:smartTag w:uri="urn:schemas-microsoft-com:office:smarttags" w:element="date">
        <w:smartTagPr>
          <w:attr w:name="Year" w:val="1980"/>
          <w:attr w:name="Day" w:val="21"/>
          <w:attr w:name="Month" w:val="8"/>
        </w:smartTagPr>
        <w:r>
          <w:rPr>
            <w:rFonts w:ascii="Times New Roman" w:hAnsi="Times New Roman"/>
            <w:sz w:val="24"/>
          </w:rPr>
          <w:t>August 21, 1980</w:t>
        </w:r>
      </w:smartTag>
      <w:r>
        <w:rPr>
          <w:rFonts w:ascii="Times New Roman" w:hAnsi="Times New Roman"/>
          <w:sz w:val="24"/>
        </w:rPr>
        <w:t xml:space="preserve">; 11 SDR 50, effective </w:t>
      </w:r>
      <w:smartTag w:uri="urn:schemas-microsoft-com:office:smarttags" w:element="date">
        <w:smartTagPr>
          <w:attr w:name="Year" w:val="1984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1984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CD318F" w:rsidRDefault="00CD318F" w:rsidP="00AA3D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37-21-5.</w:t>
      </w:r>
    </w:p>
    <w:p w:rsidR="00CD318F" w:rsidRDefault="00CD318F" w:rsidP="00AA3D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37-20-2 to 37-20-4.</w:t>
      </w:r>
    </w:p>
    <w:p w:rsidR="00CD318F" w:rsidRDefault="00CD318F" w:rsidP="00AA3D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D318F" w:rsidSect="00CD318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A37C8E"/>
    <w:rsid w:val="00AA3DBF"/>
    <w:rsid w:val="00BD2CC9"/>
    <w:rsid w:val="00CD318F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3DB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2004-06-04T20:16:00Z</dcterms:created>
  <dcterms:modified xsi:type="dcterms:W3CDTF">2004-06-04T20:16:00Z</dcterms:modified>
</cp:coreProperties>
</file>