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3F7A" w:rsidRDefault="009E3F7A" w:rsidP="0046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74:34:01</w:t>
      </w:r>
    </w:p>
    <w:p w:rsidR="009E3F7A" w:rsidRDefault="009E3F7A" w:rsidP="0046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E3F7A" w:rsidRDefault="009E3F7A" w:rsidP="0046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REGULATED SUBSTANCE LIST AND REPORTING OF DISCHARGES</w:t>
      </w:r>
    </w:p>
    <w:p w:rsidR="009E3F7A" w:rsidRDefault="009E3F7A" w:rsidP="0046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E3F7A" w:rsidRDefault="009E3F7A" w:rsidP="0046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E3F7A" w:rsidRDefault="009E3F7A" w:rsidP="0046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9E3F7A" w:rsidRDefault="009E3F7A" w:rsidP="0046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74:34:01:01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9E3F7A" w:rsidRDefault="009E3F7A" w:rsidP="0046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74:34:01:02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Applicability.</w:t>
      </w:r>
    </w:p>
    <w:p w:rsidR="009E3F7A" w:rsidRDefault="009E3F7A" w:rsidP="0046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74:34:</w:t>
      </w:r>
      <w:smartTag w:uri="urn:schemas-microsoft-com:office:smarttags" w:element="time">
        <w:smartTagPr>
          <w:attr w:name="Hour" w:val="13"/>
          <w:attr w:name="Minute" w:val="3"/>
        </w:smartTagPr>
        <w:r>
          <w:rPr>
            <w:rFonts w:ascii="Times New Roman" w:hAnsi="Times New Roman"/>
            <w:sz w:val="24"/>
          </w:rPr>
          <w:t>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Regulated substances list.</w:t>
      </w:r>
    </w:p>
    <w:p w:rsidR="009E3F7A" w:rsidRDefault="009E3F7A" w:rsidP="0046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74:34:</w:t>
      </w:r>
      <w:smartTag w:uri="urn:schemas-microsoft-com:office:smarttags" w:element="time">
        <w:smartTagPr>
          <w:attr w:name="Minute" w:val="4"/>
          <w:attr w:name="Hour" w:val="13"/>
        </w:smartTagPr>
        <w:r>
          <w:rPr>
            <w:rFonts w:ascii="Times New Roman" w:hAnsi="Times New Roman"/>
            <w:sz w:val="24"/>
          </w:rPr>
          <w:t>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Reporting of known discharges -- Reportable quantities.</w:t>
      </w:r>
    </w:p>
    <w:p w:rsidR="009E3F7A" w:rsidRDefault="009E3F7A" w:rsidP="0046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74:34:</w:t>
      </w:r>
      <w:smartTag w:uri="urn:schemas-microsoft-com:office:smarttags" w:element="time">
        <w:smartTagPr>
          <w:attr w:name="Minute" w:val="5"/>
          <w:attr w:name="Hour" w:val="13"/>
        </w:smartTagPr>
        <w:r>
          <w:rPr>
            <w:rFonts w:ascii="Times New Roman" w:hAnsi="Times New Roman"/>
            <w:sz w:val="24"/>
          </w:rPr>
          <w:t>01:05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Reporting of suspected discharges.</w:t>
      </w:r>
    </w:p>
    <w:p w:rsidR="009E3F7A" w:rsidRDefault="009E3F7A" w:rsidP="0046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74:34:</w:t>
      </w:r>
      <w:smartTag w:uri="urn:schemas-microsoft-com:office:smarttags" w:element="time">
        <w:smartTagPr>
          <w:attr w:name="Hour" w:val="13"/>
          <w:attr w:name="Minute" w:val="6"/>
        </w:smartTagPr>
        <w:r>
          <w:rPr>
            <w:rFonts w:ascii="Times New Roman" w:hAnsi="Times New Roman"/>
            <w:sz w:val="24"/>
          </w:rPr>
          <w:t>01:06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Discharge report.</w:t>
      </w:r>
    </w:p>
    <w:p w:rsidR="009E3F7A" w:rsidRDefault="009E3F7A" w:rsidP="0046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E3F7A" w:rsidRDefault="009E3F7A" w:rsidP="0046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E3F7A" w:rsidSect="009E3F7A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6023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6C15DD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3F7A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23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48</Words>
  <Characters>277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74:34:01</dc:title>
  <dc:subject/>
  <dc:creator>lrpr14296</dc:creator>
  <cp:keywords/>
  <dc:description/>
  <cp:lastModifiedBy>lrpr14296</cp:lastModifiedBy>
  <cp:revision>2</cp:revision>
  <dcterms:created xsi:type="dcterms:W3CDTF">2005-04-15T17:38:00Z</dcterms:created>
  <dcterms:modified xsi:type="dcterms:W3CDTF">2005-04-24T16:02:00Z</dcterms:modified>
</cp:coreProperties>
</file>