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0EDF" w:rsidRDefault="00160EDF" w:rsidP="001F7F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20"/>
        </w:smartTagPr>
        <w:r>
          <w:rPr>
            <w:rFonts w:ascii="Times New Roman" w:hAnsi="Times New Roman"/>
            <w:b/>
            <w:sz w:val="24"/>
          </w:rPr>
          <w:t>20:01:08</w:t>
        </w:r>
      </w:smartTag>
      <w:r>
        <w:rPr>
          <w:rFonts w:ascii="Times New Roman" w:hAnsi="Times New Roman"/>
          <w:b/>
          <w:sz w:val="24"/>
        </w:rPr>
        <w:t>:01.  Foundation and support.</w:t>
      </w:r>
      <w:r>
        <w:rPr>
          <w:rFonts w:ascii="Times New Roman" w:hAnsi="Times New Roman"/>
          <w:sz w:val="24"/>
        </w:rPr>
        <w:t xml:space="preserve"> The area of the foundation and support-bearing piers shall be matched to existing soil-bearing capabilities. Soil stabilized at the desired grade shall support at least 3,000 pounds per square foot at pier locations. The owner is responsible for design modification to suit the existing soil conditions.</w:t>
      </w:r>
    </w:p>
    <w:p w:rsidR="00160EDF" w:rsidRDefault="00160EDF" w:rsidP="001F7F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60EDF" w:rsidRDefault="00160EDF" w:rsidP="001F7F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44, effective </w:t>
      </w:r>
      <w:smartTag w:uri="urn:schemas-microsoft-com:office:smarttags" w:element="date">
        <w:smartTagPr>
          <w:attr w:name="Year" w:val="1981"/>
          <w:attr w:name="Day" w:val="27"/>
          <w:attr w:name="Month" w:val="10"/>
        </w:smartTagPr>
        <w:r>
          <w:rPr>
            <w:rFonts w:ascii="Times New Roman" w:hAnsi="Times New Roman"/>
            <w:sz w:val="24"/>
          </w:rPr>
          <w:t>October 27, 1981</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160EDF" w:rsidRDefault="00160EDF" w:rsidP="001F7F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37-22-3.</w:t>
      </w:r>
    </w:p>
    <w:p w:rsidR="00160EDF" w:rsidRDefault="00160EDF" w:rsidP="001F7F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37-22-3.</w:t>
      </w:r>
    </w:p>
    <w:p w:rsidR="00160EDF" w:rsidRDefault="00160EDF" w:rsidP="001F7F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60EDF" w:rsidSect="00160ED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60EDF"/>
    <w:rsid w:val="001759A3"/>
    <w:rsid w:val="001F7FF3"/>
    <w:rsid w:val="00213F8B"/>
    <w:rsid w:val="002331DF"/>
    <w:rsid w:val="005016CD"/>
    <w:rsid w:val="006136E5"/>
    <w:rsid w:val="00667DF8"/>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7FF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75</Words>
  <Characters>431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2004-06-04T20:18:00Z</dcterms:created>
  <dcterms:modified xsi:type="dcterms:W3CDTF">2004-06-04T20:18:00Z</dcterms:modified>
</cp:coreProperties>
</file>