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3D21" w:rsidRDefault="00F03D21" w:rsidP="003501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smartTag w:uri="urn:schemas-microsoft-com:office:smarttags" w:element="time">
        <w:smartTagPr>
          <w:attr w:name="Minute" w:val="1"/>
          <w:attr w:name="Hour" w:val="20"/>
        </w:smartTagPr>
        <w:r>
          <w:rPr>
            <w:b/>
          </w:rPr>
          <w:t>20:01:10</w:t>
        </w:r>
      </w:smartTag>
      <w:r>
        <w:rPr>
          <w:b/>
        </w:rPr>
        <w:t>:02.  Supplier requirements.</w:t>
      </w:r>
      <w:r>
        <w:t xml:space="preserve"> Suppliers of oxygenated fuels to retail service stations or to other resellers shall provide to the retailer or other reseller an invoice or delivery ticket indicating to within one percentage point the specific content, by volume, of ethanol and methanol, calculated separately.</w:t>
      </w:r>
    </w:p>
    <w:p w:rsidR="00F03D21" w:rsidRDefault="00F03D21" w:rsidP="003501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03D21" w:rsidRDefault="00F03D21" w:rsidP="003501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11 SDR 50, effective </w:t>
      </w:r>
      <w:smartTag w:uri="urn:schemas-microsoft-com:office:smarttags" w:element="date">
        <w:smartTagPr>
          <w:attr w:name="Year" w:val="1984"/>
          <w:attr w:name="Day" w:val="14"/>
          <w:attr w:name="Month" w:val="10"/>
        </w:smartTagPr>
        <w:r>
          <w:t>October 14, 1984</w:t>
        </w:r>
      </w:smartTag>
      <w:r>
        <w:t xml:space="preserve">; 12 SDR 151, 12 SDR 155, effective </w:t>
      </w:r>
      <w:smartTag w:uri="urn:schemas-microsoft-com:office:smarttags" w:element="date">
        <w:smartTagPr>
          <w:attr w:name="Year" w:val="1986"/>
          <w:attr w:name="Day" w:val="1"/>
          <w:attr w:name="Month" w:val="7"/>
        </w:smartTagPr>
        <w:r>
          <w:t>July 1, 1986</w:t>
        </w:r>
      </w:smartTag>
      <w:r>
        <w:t xml:space="preserve">; 16 SDR 84, effective </w:t>
      </w:r>
      <w:smartTag w:uri="urn:schemas-microsoft-com:office:smarttags" w:element="date">
        <w:smartTagPr>
          <w:attr w:name="Year" w:val="1989"/>
          <w:attr w:name="Day" w:val="9"/>
          <w:attr w:name="Month" w:val="11"/>
        </w:smartTagPr>
        <w:r>
          <w:t>November 9, 1989</w:t>
        </w:r>
      </w:smartTag>
      <w:r>
        <w:t>.</w:t>
      </w:r>
    </w:p>
    <w:p w:rsidR="00F03D21" w:rsidRDefault="00F03D21" w:rsidP="003501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37-2-6.</w:t>
      </w:r>
    </w:p>
    <w:p w:rsidR="00F03D21" w:rsidRDefault="00F03D21" w:rsidP="003501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37-2-11, 37-2-20.</w:t>
      </w:r>
    </w:p>
    <w:p w:rsidR="00F03D21" w:rsidRDefault="00F03D21" w:rsidP="003501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F03D21"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501E2"/>
    <w:rsid w:val="00086AE4"/>
    <w:rsid w:val="003501E2"/>
    <w:rsid w:val="008B09BA"/>
    <w:rsid w:val="00BD2079"/>
    <w:rsid w:val="00E14A82"/>
    <w:rsid w:val="00F03D21"/>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78</Words>
  <Characters>451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2012-09-20T19:59:00Z</dcterms:created>
  <dcterms:modified xsi:type="dcterms:W3CDTF">2012-09-20T20:00:00Z</dcterms:modified>
</cp:coreProperties>
</file>