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BB2" w:rsidRDefault="00495BB2" w:rsidP="004910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Repealed.</w:t>
      </w:r>
    </w:p>
    <w:p w:rsidR="00495BB2" w:rsidRDefault="00495BB2" w:rsidP="004910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95BB2" w:rsidRDefault="00495BB2" w:rsidP="004910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495BB2" w:rsidRDefault="00495BB2" w:rsidP="004910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95BB2" w:rsidSect="00495B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101B"/>
    <w:rsid w:val="0049101B"/>
    <w:rsid w:val="00495BB2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101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25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2015-12-21T16:58:00Z</dcterms:created>
  <dcterms:modified xsi:type="dcterms:W3CDTF">2015-12-21T16:59:00Z</dcterms:modified>
</cp:coreProperties>
</file>