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7262" w:rsidRDefault="00EA7262" w:rsidP="00F549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:06.  Radiological quality.</w:t>
      </w:r>
      <w:r>
        <w:rPr>
          <w:rFonts w:ascii="Times New Roman" w:hAnsi="Times New Roman"/>
          <w:sz w:val="24"/>
        </w:rPr>
        <w:t xml:space="preserve"> Repealed.</w:t>
      </w:r>
    </w:p>
    <w:p w:rsidR="00EA7262" w:rsidRDefault="00EA7262" w:rsidP="00F549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7262" w:rsidRDefault="00EA7262" w:rsidP="00F549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4, 2016.</w:t>
      </w:r>
    </w:p>
    <w:p w:rsidR="00EA7262" w:rsidRDefault="00EA7262" w:rsidP="00F549D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A7262" w:rsidSect="00EA72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49D3"/>
    <w:rsid w:val="00AE662A"/>
    <w:rsid w:val="00CD5A25"/>
    <w:rsid w:val="00EA7262"/>
    <w:rsid w:val="00F549D3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49D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2015-12-21T17:03:00Z</dcterms:created>
  <dcterms:modified xsi:type="dcterms:W3CDTF">2015-12-21T17:03:00Z</dcterms:modified>
</cp:coreProperties>
</file>