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6166" w:rsidRDefault="00966166" w:rsidP="00A022A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1"/>
          <w:attr w:name="Hour" w:val="20"/>
        </w:smartTagPr>
        <w:r>
          <w:rPr>
            <w:rFonts w:ascii="Times New Roman" w:hAnsi="Times New Roman"/>
            <w:b/>
            <w:sz w:val="24"/>
          </w:rPr>
          <w:t>20:01:12</w:t>
        </w:r>
      </w:smartTag>
      <w:r>
        <w:rPr>
          <w:rFonts w:ascii="Times New Roman" w:hAnsi="Times New Roman"/>
          <w:b/>
          <w:sz w:val="24"/>
        </w:rPr>
        <w:t xml:space="preserve">:04.  Standards for manufactured homes constructed before </w:t>
      </w:r>
      <w:smartTag w:uri="urn:schemas-microsoft-com:office:smarttags" w:element="date">
        <w:smartTagPr>
          <w:attr w:name="Year" w:val="1976"/>
          <w:attr w:name="Day" w:val="15"/>
          <w:attr w:name="Month" w:val="6"/>
        </w:smartTagPr>
        <w:r>
          <w:rPr>
            <w:rFonts w:ascii="Times New Roman" w:hAnsi="Times New Roman"/>
            <w:b/>
            <w:sz w:val="24"/>
          </w:rPr>
          <w:t>June 15, 1976</w:t>
        </w:r>
      </w:smartTag>
      <w:r>
        <w:rPr>
          <w:rFonts w:ascii="Times New Roman" w:hAnsi="Times New Roman"/>
          <w:b/>
          <w:sz w:val="24"/>
        </w:rPr>
        <w:t>.</w:t>
      </w:r>
      <w:r>
        <w:rPr>
          <w:rFonts w:ascii="Times New Roman" w:hAnsi="Times New Roman"/>
          <w:sz w:val="24"/>
        </w:rPr>
        <w:t xml:space="preserve"> All manufactured homes constructed before </w:t>
      </w:r>
      <w:smartTag w:uri="urn:schemas-microsoft-com:office:smarttags" w:element="date">
        <w:smartTagPr>
          <w:attr w:name="Year" w:val="1976"/>
          <w:attr w:name="Day" w:val="15"/>
          <w:attr w:name="Month" w:val="6"/>
        </w:smartTagPr>
        <w:r>
          <w:rPr>
            <w:rFonts w:ascii="Times New Roman" w:hAnsi="Times New Roman"/>
            <w:sz w:val="24"/>
          </w:rPr>
          <w:t>June 15, 1976</w:t>
        </w:r>
      </w:smartTag>
      <w:r>
        <w:rPr>
          <w:rFonts w:ascii="Times New Roman" w:hAnsi="Times New Roman"/>
          <w:sz w:val="24"/>
        </w:rPr>
        <w:t>, which are installed or reinstalled in the state must be installed in accordance with the manufacturer's installation instructions, if available, or as set forth in Appendix A at the end of this chapter.</w:t>
      </w:r>
    </w:p>
    <w:p w:rsidR="00966166" w:rsidRDefault="00966166" w:rsidP="00A022A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66166" w:rsidRDefault="00966166" w:rsidP="00A022A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The manufactured home installer must install a tie-down system in accordance with the manufacturer's installation instructions within 180 days after the date of delivery.</w:t>
      </w:r>
    </w:p>
    <w:p w:rsidR="00966166" w:rsidRDefault="00966166" w:rsidP="00A022A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66166" w:rsidRDefault="00966166" w:rsidP="00A022A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If the manufacturer's installation instructions are not available, the tie-down system must be installed as follows:</w:t>
      </w:r>
    </w:p>
    <w:p w:rsidR="00966166" w:rsidRDefault="00966166" w:rsidP="00A022A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66166" w:rsidRDefault="00966166" w:rsidP="00A022A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Tie-downs must connect the ground anchor and the main structural steel frame which runs lengthwise under the home;</w:t>
      </w:r>
    </w:p>
    <w:p w:rsidR="00966166" w:rsidRDefault="00966166" w:rsidP="00A022A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A minimum of two tie-downs for each side are required at each corner of the home; and</w:t>
      </w:r>
    </w:p>
    <w:p w:rsidR="00966166" w:rsidRDefault="00966166" w:rsidP="00A022A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The installer must leave a minimum of 1/8 inch play when tightening the strap to allow expansion and movement.</w:t>
      </w:r>
    </w:p>
    <w:p w:rsidR="00966166" w:rsidRDefault="00966166" w:rsidP="00A022A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66166" w:rsidRDefault="00966166" w:rsidP="00A022A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23 SDR 96, effective </w:t>
      </w:r>
      <w:smartTag w:uri="urn:schemas-microsoft-com:office:smarttags" w:element="date">
        <w:smartTagPr>
          <w:attr w:name="Year" w:val="1996"/>
          <w:attr w:name="Day" w:val="16"/>
          <w:attr w:name="Month" w:val="12"/>
        </w:smartTagPr>
        <w:r>
          <w:rPr>
            <w:rFonts w:ascii="Times New Roman" w:hAnsi="Times New Roman"/>
            <w:sz w:val="24"/>
          </w:rPr>
          <w:t>December 16, 1996</w:t>
        </w:r>
      </w:smartTag>
      <w:r>
        <w:rPr>
          <w:rFonts w:ascii="Times New Roman" w:hAnsi="Times New Roman"/>
          <w:sz w:val="24"/>
        </w:rPr>
        <w:t>.</w:t>
      </w:r>
    </w:p>
    <w:p w:rsidR="00966166" w:rsidRDefault="00966166" w:rsidP="00A022A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34-34A-9.3, 34-34A-19.</w:t>
      </w:r>
    </w:p>
    <w:p w:rsidR="00966166" w:rsidRDefault="00966166" w:rsidP="00A022A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34-34A-9.3.</w:t>
      </w:r>
    </w:p>
    <w:p w:rsidR="00966166" w:rsidRDefault="00966166" w:rsidP="00A022A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966166" w:rsidSect="00966166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C177B"/>
    <w:rsid w:val="001759A3"/>
    <w:rsid w:val="00213F8B"/>
    <w:rsid w:val="002331DF"/>
    <w:rsid w:val="005016CD"/>
    <w:rsid w:val="006136E5"/>
    <w:rsid w:val="00667DF8"/>
    <w:rsid w:val="00930C91"/>
    <w:rsid w:val="00966166"/>
    <w:rsid w:val="00A022A6"/>
    <w:rsid w:val="00A37C8E"/>
    <w:rsid w:val="00BD2CC9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022A6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164</Words>
  <Characters>935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2004-06-04T20:30:00Z</dcterms:created>
  <dcterms:modified xsi:type="dcterms:W3CDTF">2004-06-04T20:30:00Z</dcterms:modified>
</cp:coreProperties>
</file>