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03:02</w:t>
        </w:r>
      </w:smartTag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CHARGES</w:t>
      </w: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Charge by aggrieved person, by organization against employees or members, or by public official.</w:t>
      </w: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Withdrawal of charge.</w:t>
      </w: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-- Amendment.</w:t>
      </w: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Charge forwarded by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United States</w:t>
          </w:r>
        </w:smartTag>
      </w:smartTag>
      <w:r>
        <w:rPr>
          <w:rFonts w:ascii="Times New Roman" w:hAnsi="Times New Roman"/>
          <w:sz w:val="24"/>
        </w:rPr>
        <w:t xml:space="preserve"> equal employment opportunity commission.</w:t>
      </w: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600C" w:rsidRDefault="0095600C" w:rsidP="00C756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5600C" w:rsidSect="0095600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F3E33"/>
    <w:rsid w:val="005016CD"/>
    <w:rsid w:val="006136E5"/>
    <w:rsid w:val="00667DF8"/>
    <w:rsid w:val="00930C91"/>
    <w:rsid w:val="0095600C"/>
    <w:rsid w:val="00A37C8E"/>
    <w:rsid w:val="00BD2CC9"/>
    <w:rsid w:val="00C75618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61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20:03:02</dc:title>
  <dc:subject/>
  <dc:creator>lrpr13879</dc:creator>
  <cp:keywords/>
  <dc:description/>
  <cp:lastModifiedBy>lrpr13879</cp:lastModifiedBy>
  <cp:revision>1</cp:revision>
  <dcterms:created xsi:type="dcterms:W3CDTF">2004-06-07T17:10:00Z</dcterms:created>
  <dcterms:modified xsi:type="dcterms:W3CDTF">2004-06-07T17:11:00Z</dcterms:modified>
</cp:coreProperties>
</file>