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2518" w:rsidRDefault="00AF2518" w:rsidP="00C071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</w:t>
      </w:r>
      <w:smartTag w:uri="urn:schemas-microsoft-com:office:smarttags" w:element="time">
        <w:smartTagPr>
          <w:attr w:name="Minute" w:val="7"/>
          <w:attr w:name="Hour" w:val="15"/>
        </w:smartTagPr>
        <w:r>
          <w:rPr>
            <w:rFonts w:ascii="Times New Roman" w:hAnsi="Times New Roman"/>
            <w:b/>
            <w:sz w:val="24"/>
          </w:rPr>
          <w:t>03:07</w:t>
        </w:r>
      </w:smartTag>
    </w:p>
    <w:p w:rsidR="00AF2518" w:rsidRDefault="00AF2518" w:rsidP="00C071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F2518" w:rsidRDefault="00AF2518" w:rsidP="00C071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COMMISSION POLICIES</w:t>
      </w:r>
    </w:p>
    <w:p w:rsidR="00AF2518" w:rsidRDefault="00AF2518" w:rsidP="00C071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F2518" w:rsidRDefault="00AF2518" w:rsidP="00C071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F2518" w:rsidRDefault="00AF2518" w:rsidP="00C071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AF2518" w:rsidRDefault="00AF2518" w:rsidP="00C071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20:03:07:01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Purpose of regulations.</w:t>
      </w:r>
    </w:p>
    <w:p w:rsidR="00AF2518" w:rsidRDefault="00AF2518" w:rsidP="00C071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20:03:07:02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Protected class defined.</w:t>
      </w:r>
    </w:p>
    <w:p w:rsidR="00AF2518" w:rsidRDefault="00AF2518" w:rsidP="00C071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20:03:07:03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Purpose of the act.</w:t>
      </w:r>
    </w:p>
    <w:p w:rsidR="00AF2518" w:rsidRDefault="00AF2518" w:rsidP="00C071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20:03:07:04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Recruitment.</w:t>
      </w:r>
    </w:p>
    <w:p w:rsidR="00AF2518" w:rsidRDefault="00AF2518" w:rsidP="00C071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20:03:07:05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Discharges.</w:t>
      </w:r>
    </w:p>
    <w:p w:rsidR="00AF2518" w:rsidRDefault="00AF2518" w:rsidP="00C071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F2518" w:rsidRDefault="00AF2518" w:rsidP="00C071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F2518" w:rsidSect="00AF251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3F3E33"/>
    <w:rsid w:val="005016CD"/>
    <w:rsid w:val="006136E5"/>
    <w:rsid w:val="00667DF8"/>
    <w:rsid w:val="00930C91"/>
    <w:rsid w:val="00A37C8E"/>
    <w:rsid w:val="00AF2518"/>
    <w:rsid w:val="00BD2CC9"/>
    <w:rsid w:val="00C071EC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71E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32</Words>
  <Characters>185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20:03:07</dc:title>
  <dc:subject/>
  <dc:creator>lrpr13879</dc:creator>
  <cp:keywords/>
  <dc:description/>
  <cp:lastModifiedBy>lrpr13879</cp:lastModifiedBy>
  <cp:revision>1</cp:revision>
  <dcterms:created xsi:type="dcterms:W3CDTF">2004-06-07T17:23:00Z</dcterms:created>
  <dcterms:modified xsi:type="dcterms:W3CDTF">2004-06-07T17:23:00Z</dcterms:modified>
</cp:coreProperties>
</file>