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7D2A" w:rsidRDefault="00DD7D2A" w:rsidP="003D1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90BEE">
        <w:rPr>
          <w:rFonts w:ascii="Times New Roman" w:hAnsi="Times New Roman"/>
          <w:b/>
          <w:sz w:val="24"/>
        </w:rPr>
        <w:t>62:04:02:01.  Month of a member's birth date.</w:t>
      </w:r>
      <w:r>
        <w:rPr>
          <w:rFonts w:ascii="Times New Roman" w:hAnsi="Times New Roman"/>
          <w:sz w:val="24"/>
        </w:rPr>
        <w:t xml:space="preserve"> For purposes of participation in the program, the first day of the month in which a member's birthday falls shall be considered to be the member's birthday.</w:t>
      </w:r>
    </w:p>
    <w:p w:rsidR="00DD7D2A" w:rsidRDefault="00DD7D2A" w:rsidP="003D1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D7D2A" w:rsidRDefault="00DD7D2A" w:rsidP="003D1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20C97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31 SDR 191, effective </w:t>
      </w:r>
      <w:smartTag w:uri="urn:schemas-microsoft-com:office:smarttags" w:element="date">
        <w:smartTagPr>
          <w:attr w:name="Year" w:val="2005"/>
          <w:attr w:name="Day" w:val="22"/>
          <w:attr w:name="Month" w:val="5"/>
        </w:smartTagPr>
        <w:r>
          <w:rPr>
            <w:rFonts w:ascii="Times New Roman" w:hAnsi="Times New Roman"/>
            <w:sz w:val="24"/>
          </w:rPr>
          <w:t>May 22, 2005</w:t>
        </w:r>
      </w:smartTag>
      <w:r>
        <w:rPr>
          <w:rFonts w:ascii="Times New Roman" w:hAnsi="Times New Roman"/>
          <w:sz w:val="24"/>
        </w:rPr>
        <w:t>.</w:t>
      </w:r>
    </w:p>
    <w:p w:rsidR="00DD7D2A" w:rsidRDefault="00DD7D2A" w:rsidP="003D1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20C97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3-13A-4.</w:t>
      </w:r>
    </w:p>
    <w:p w:rsidR="00DD7D2A" w:rsidRDefault="00DD7D2A" w:rsidP="003D1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20C97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3-13A-4.</w:t>
      </w:r>
    </w:p>
    <w:p w:rsidR="00DD7D2A" w:rsidRDefault="00DD7D2A" w:rsidP="003D12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D7D2A" w:rsidSect="00BC45D0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50518"/>
    <w:rsid w:val="00050518"/>
    <w:rsid w:val="00283FE6"/>
    <w:rsid w:val="00371333"/>
    <w:rsid w:val="003D1245"/>
    <w:rsid w:val="00451A40"/>
    <w:rsid w:val="004A5330"/>
    <w:rsid w:val="00591BB6"/>
    <w:rsid w:val="00990BEE"/>
    <w:rsid w:val="00BC45D0"/>
    <w:rsid w:val="00D20C97"/>
    <w:rsid w:val="00D8135B"/>
    <w:rsid w:val="00D91329"/>
    <w:rsid w:val="00DD7D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1BB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lmdata\rules\rules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rules.dot</Template>
  <TotalTime>0</TotalTime>
  <Pages>1</Pages>
  <Words>47</Words>
  <Characters>270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62:04:01</dc:title>
  <dc:subject/>
  <dc:creator>lrpr14533</dc:creator>
  <cp:keywords/>
  <dc:description/>
  <cp:lastModifiedBy>lrpr14533</cp:lastModifiedBy>
  <cp:revision>2</cp:revision>
  <dcterms:created xsi:type="dcterms:W3CDTF">2005-05-27T14:56:00Z</dcterms:created>
  <dcterms:modified xsi:type="dcterms:W3CDTF">2005-05-27T14:56:00Z</dcterms:modified>
</cp:coreProperties>
</file>