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44:66:02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REPORTING REQUIREMENTS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4D10" w:rsidRDefault="00C54D10" w:rsidP="00175D27">
      <w:pPr>
        <w:pStyle w:val="Heading2"/>
      </w:pPr>
      <w:r>
        <w:t>Section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Entities required to report.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Organization and structure.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Required patient data to be reported.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44:66:02:03.01</w:t>
      </w:r>
      <w:r>
        <w:rPr>
          <w:rFonts w:ascii="Times New Roman" w:hAnsi="Times New Roman"/>
          <w:sz w:val="24"/>
        </w:rPr>
        <w:tab/>
        <w:t>Required financial data to be reported.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Timelines for reporting.</w:t>
      </w: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4D10" w:rsidRDefault="00C54D10" w:rsidP="00175D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4D10" w:rsidSect="00C54D1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5D27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3EA9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54D10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5D27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175D27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921838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44:66:02</dc:title>
  <dc:subject/>
  <dc:creator>lrpr14533</dc:creator>
  <cp:keywords/>
  <dc:description/>
  <cp:lastModifiedBy>lrpr14533</cp:lastModifiedBy>
  <cp:revision>2</cp:revision>
  <dcterms:created xsi:type="dcterms:W3CDTF">2009-01-24T20:07:00Z</dcterms:created>
  <dcterms:modified xsi:type="dcterms:W3CDTF">2009-01-24T20:13:00Z</dcterms:modified>
</cp:coreProperties>
</file>