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FFD" w:rsidRDefault="00AB5FFD" w:rsidP="00DD20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561C0">
        <w:rPr>
          <w:rFonts w:ascii="Times New Roman" w:hAnsi="Times New Roman"/>
          <w:b/>
          <w:sz w:val="24"/>
        </w:rPr>
        <w:t>47:03:01:22.  Multiple defendants.</w:t>
      </w:r>
      <w:r>
        <w:rPr>
          <w:rFonts w:ascii="Times New Roman" w:hAnsi="Times New Roman"/>
          <w:sz w:val="24"/>
        </w:rPr>
        <w:t xml:space="preserve"> A petitioner may name more than one defendant in a small claims petition for hearing, but only if the claims against each adverse party are related to or connected with each other.</w:t>
      </w:r>
    </w:p>
    <w:p w:rsidR="00AB5FFD" w:rsidRDefault="00AB5FFD" w:rsidP="00DD20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5FFD" w:rsidRDefault="00AB5FFD" w:rsidP="00DD20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43, effective </w:t>
      </w:r>
      <w:smartTag w:uri="urn:schemas-microsoft-com:office:smarttags" w:element="date">
        <w:smartTagPr>
          <w:attr w:name="Year" w:val="2006"/>
          <w:attr w:name="Day" w:val="20"/>
          <w:attr w:name="Month" w:val="9"/>
        </w:smartTagPr>
        <w:r>
          <w:rPr>
            <w:rFonts w:ascii="Times New Roman" w:hAnsi="Times New Roman"/>
            <w:sz w:val="24"/>
          </w:rPr>
          <w:t>September 20, 2006</w:t>
        </w:r>
      </w:smartTag>
      <w:r>
        <w:rPr>
          <w:rFonts w:ascii="Times New Roman" w:hAnsi="Times New Roman"/>
          <w:sz w:val="24"/>
        </w:rPr>
        <w:t>.</w:t>
      </w:r>
    </w:p>
    <w:p w:rsidR="00AB5FFD" w:rsidRDefault="00AB5FFD" w:rsidP="00DD20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62-2-13.</w:t>
      </w:r>
    </w:p>
    <w:p w:rsidR="00AB5FFD" w:rsidRDefault="00AB5FFD" w:rsidP="00DD20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62-2-14.</w:t>
      </w:r>
    </w:p>
    <w:p w:rsidR="00AB5FFD" w:rsidRDefault="00AB5FFD" w:rsidP="00DD208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5FFD" w:rsidSect="00AB5FF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43FBC"/>
    <w:rsid w:val="002447EB"/>
    <w:rsid w:val="002469B0"/>
    <w:rsid w:val="002474AB"/>
    <w:rsid w:val="00250ACD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13532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61C0"/>
    <w:rsid w:val="009579C6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B5FFD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E0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730E"/>
    <w:rsid w:val="00DB5826"/>
    <w:rsid w:val="00DC017F"/>
    <w:rsid w:val="00DC1B89"/>
    <w:rsid w:val="00DC338C"/>
    <w:rsid w:val="00DC7B43"/>
    <w:rsid w:val="00DC7E67"/>
    <w:rsid w:val="00DD0904"/>
    <w:rsid w:val="00DD208D"/>
    <w:rsid w:val="00DD6F2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410A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6500"/>
    <w:rsid w:val="00FC76CA"/>
    <w:rsid w:val="00FD18AC"/>
    <w:rsid w:val="00FD2CB2"/>
    <w:rsid w:val="00FD5119"/>
    <w:rsid w:val="00FE3EFA"/>
    <w:rsid w:val="00FE4C42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08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2006-09-18T15:01:00Z</dcterms:created>
  <dcterms:modified xsi:type="dcterms:W3CDTF">2006-09-18T15:01:00Z</dcterms:modified>
</cp:coreProperties>
</file>