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175" w:rsidRDefault="00025175" w:rsidP="005F2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8"/>
          <w:attr w:name="Hour" w:val="10"/>
        </w:smartTagPr>
        <w:r w:rsidRPr="00697D08">
          <w:rPr>
            <w:rFonts w:ascii="Times New Roman" w:hAnsi="Times New Roman"/>
            <w:b/>
            <w:sz w:val="24"/>
          </w:rPr>
          <w:t>10:08:01</w:t>
        </w:r>
      </w:smartTag>
      <w:r w:rsidRPr="00697D08"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Terms used in this chapter mean:</w:t>
      </w:r>
    </w:p>
    <w:p w:rsidR="00025175" w:rsidRDefault="00025175" w:rsidP="005F2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25175" w:rsidRDefault="00025175" w:rsidP="005F2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"Capitol complex," any property, building, or structure owned by the State of South Dakota located in Pierre, South Dakota, which is operated or maintained by the Bureau of Administration;</w:t>
      </w:r>
    </w:p>
    <w:p w:rsidR="00025175" w:rsidRDefault="00025175" w:rsidP="005F2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25175" w:rsidRDefault="00025175" w:rsidP="005F2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"Tobacco products," cigarettes, cigars, snuff, chewing tobacco, and other products made up or composed of tobacco.</w:t>
      </w:r>
    </w:p>
    <w:p w:rsidR="00025175" w:rsidRDefault="00025175" w:rsidP="005F2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25175" w:rsidRDefault="00025175" w:rsidP="005F2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97D08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107, effective </w:t>
      </w:r>
      <w:smartTag w:uri="urn:schemas-microsoft-com:office:smarttags" w:element="date">
        <w:smartTagPr>
          <w:attr w:name="Year" w:val="2006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2006</w:t>
        </w:r>
      </w:smartTag>
      <w:r>
        <w:rPr>
          <w:rFonts w:ascii="Times New Roman" w:hAnsi="Times New Roman"/>
          <w:sz w:val="24"/>
        </w:rPr>
        <w:t>.</w:t>
      </w:r>
    </w:p>
    <w:p w:rsidR="00025175" w:rsidRDefault="00025175" w:rsidP="005F2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97D08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4"/>
          <w:attr w:name="Day" w:val="15"/>
          <w:attr w:name="Month" w:val="5"/>
        </w:smartTagPr>
        <w:r>
          <w:rPr>
            <w:rFonts w:ascii="Times New Roman" w:hAnsi="Times New Roman"/>
            <w:sz w:val="24"/>
          </w:rPr>
          <w:t>5-15-34</w:t>
        </w:r>
      </w:smartTag>
      <w:r>
        <w:rPr>
          <w:rFonts w:ascii="Times New Roman" w:hAnsi="Times New Roman"/>
          <w:sz w:val="24"/>
        </w:rPr>
        <w:t>.</w:t>
      </w:r>
    </w:p>
    <w:p w:rsidR="00025175" w:rsidRDefault="00025175" w:rsidP="005F2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97D08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4"/>
          <w:attr w:name="Day" w:val="15"/>
          <w:attr w:name="Month" w:val="5"/>
        </w:smartTagPr>
        <w:r>
          <w:rPr>
            <w:rFonts w:ascii="Times New Roman" w:hAnsi="Times New Roman"/>
            <w:sz w:val="24"/>
          </w:rPr>
          <w:t>5-15-34</w:t>
        </w:r>
      </w:smartTag>
    </w:p>
    <w:p w:rsidR="00025175" w:rsidRDefault="00025175" w:rsidP="005F2C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25175" w:rsidSect="0002517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25175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D44F8"/>
    <w:rsid w:val="005E56B9"/>
    <w:rsid w:val="005E5F82"/>
    <w:rsid w:val="005F07C4"/>
    <w:rsid w:val="005F2C02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97D08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44F29"/>
    <w:rsid w:val="00C461D2"/>
    <w:rsid w:val="00C51418"/>
    <w:rsid w:val="00C51E39"/>
    <w:rsid w:val="00C604D0"/>
    <w:rsid w:val="00C620EF"/>
    <w:rsid w:val="00C62F2F"/>
    <w:rsid w:val="00C663A8"/>
    <w:rsid w:val="00C66A98"/>
    <w:rsid w:val="00C73435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76F4"/>
    <w:rsid w:val="00CD6D30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2C0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74</Words>
  <Characters>422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2006-12-12T16:25:00Z</dcterms:created>
  <dcterms:modified xsi:type="dcterms:W3CDTF">2006-12-12T16:25:00Z</dcterms:modified>
</cp:coreProperties>
</file>