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DE9" w:rsidRDefault="00910DE9" w:rsidP="00612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C67DC">
        <w:rPr>
          <w:rFonts w:ascii="Times New Roman" w:hAnsi="Times New Roman"/>
          <w:b/>
          <w:sz w:val="24"/>
        </w:rPr>
        <w:t>44:67:05:01.  Submittal of plans.</w:t>
      </w:r>
      <w:r>
        <w:rPr>
          <w:rFonts w:ascii="Times New Roman" w:hAnsi="Times New Roman"/>
          <w:sz w:val="24"/>
        </w:rPr>
        <w:t xml:space="preserve"> No construction may begin until plans and specifications covering the construction of new buildings and additions or material alterations to existing buildings are approved by the department. A written narrative describing the intended use of the proposed construction must accompany the plans and specifications.</w:t>
      </w:r>
    </w:p>
    <w:p w:rsidR="00910DE9" w:rsidRDefault="00910DE9" w:rsidP="00612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10DE9" w:rsidRDefault="00910DE9" w:rsidP="00612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910DE9" w:rsidRDefault="00910DE9" w:rsidP="00612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34-23A-51.</w:t>
      </w:r>
    </w:p>
    <w:p w:rsidR="00910DE9" w:rsidRDefault="00910DE9" w:rsidP="00612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34-23A-51(1),(3),(5),(9).</w:t>
      </w:r>
    </w:p>
    <w:p w:rsidR="00910DE9" w:rsidRDefault="00910DE9" w:rsidP="006126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10DE9" w:rsidSect="00910DE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6D7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0DE9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7DC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6D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72</Words>
  <Characters>414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2006-12-22T19:29:00Z</dcterms:created>
  <dcterms:modified xsi:type="dcterms:W3CDTF">2006-12-22T19:31:00Z</dcterms:modified>
</cp:coreProperties>
</file>