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672" w:rsidRDefault="00343672" w:rsidP="0046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12:80:01:02.  Obtaining a declaratory ruling.</w:t>
      </w:r>
      <w:r>
        <w:rPr>
          <w:rFonts w:ascii="Times New Roman" w:hAnsi="Times New Roman"/>
          <w:sz w:val="24"/>
        </w:rPr>
        <w:t xml:space="preserve"> A person may request the council to issue a decision on the applicability of any statutory provision, rules, or order pertaining to a stated factual situation by submitting a written petition to the council containing the following information:</w:t>
      </w:r>
    </w:p>
    <w:p w:rsidR="00343672" w:rsidRDefault="00343672" w:rsidP="0046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3672" w:rsidRDefault="00343672" w:rsidP="0046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state statute or council rule or order in question;</w:t>
      </w:r>
    </w:p>
    <w:p w:rsidR="00343672" w:rsidRDefault="00343672" w:rsidP="0046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name and address of the person, agency, or group submitting the petition;</w:t>
      </w:r>
    </w:p>
    <w:p w:rsidR="00343672" w:rsidRDefault="00343672" w:rsidP="0046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fact and circumstances which give rise to the issue to be answered by the council's declaratory ruling;</w:t>
      </w:r>
    </w:p>
    <w:p w:rsidR="00343672" w:rsidRDefault="00343672" w:rsidP="0046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description of the action requested of the council and a statement of the reasons why the action should be taken;</w:t>
      </w:r>
    </w:p>
    <w:p w:rsidR="00343672" w:rsidRDefault="00343672" w:rsidP="0046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signature of the person filing the petition or the authorization of the group or agency making the petition; and</w:t>
      </w:r>
    </w:p>
    <w:p w:rsidR="00343672" w:rsidRDefault="00343672" w:rsidP="0046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notarization of the signature or authorization.</w:t>
      </w:r>
    </w:p>
    <w:p w:rsidR="00343672" w:rsidRDefault="00343672" w:rsidP="0046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3672" w:rsidRDefault="00343672" w:rsidP="0046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117, effective </w:t>
      </w:r>
      <w:smartTag w:uri="urn:schemas-microsoft-com:office:smarttags" w:element="date">
        <w:smartTagPr>
          <w:attr w:name="Year" w:val="2007"/>
          <w:attr w:name="Day" w:val="8"/>
          <w:attr w:name="Month" w:val="1"/>
        </w:smartTagPr>
        <w:r>
          <w:rPr>
            <w:rFonts w:ascii="Times New Roman" w:hAnsi="Times New Roman"/>
            <w:sz w:val="24"/>
          </w:rPr>
          <w:t>January 8, 2007</w:t>
        </w:r>
      </w:smartTag>
      <w:r>
        <w:rPr>
          <w:rFonts w:ascii="Times New Roman" w:hAnsi="Times New Roman"/>
          <w:sz w:val="24"/>
        </w:rPr>
        <w:t>.</w:t>
      </w:r>
    </w:p>
    <w:p w:rsidR="00343672" w:rsidRDefault="00343672" w:rsidP="0046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38-34-8.</w:t>
      </w:r>
    </w:p>
    <w:p w:rsidR="00343672" w:rsidRDefault="00343672" w:rsidP="0046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38-34-8.</w:t>
      </w:r>
    </w:p>
    <w:p w:rsidR="00343672" w:rsidRDefault="00343672" w:rsidP="0046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43672" w:rsidSect="0034367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01D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43672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D63D4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65DDB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5DD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145</Words>
  <Characters>827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2007-01-04T14:30:00Z</dcterms:created>
  <dcterms:modified xsi:type="dcterms:W3CDTF">2007-02-21T17:28:00Z</dcterms:modified>
</cp:coreProperties>
</file>