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013" w:rsidRDefault="00D72013" w:rsidP="0013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32BD5">
        <w:rPr>
          <w:rFonts w:ascii="Times New Roman" w:hAnsi="Times New Roman"/>
          <w:b/>
          <w:sz w:val="24"/>
        </w:rPr>
        <w:t>12:80:01:04.  Petition for contested case hearing.</w:t>
      </w:r>
      <w:r>
        <w:rPr>
          <w:rFonts w:ascii="Times New Roman" w:hAnsi="Times New Roman"/>
          <w:sz w:val="24"/>
        </w:rPr>
        <w:t xml:space="preserve"> In a contested case, as defined in SDCL </w:t>
      </w:r>
      <w:smartTag w:uri="urn:schemas-microsoft-com:office:smarttags" w:element="date">
        <w:smartTagPr>
          <w:attr w:name="Month" w:val="1"/>
          <w:attr w:name="Day" w:val="26"/>
          <w:attr w:name="Year" w:val="200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(2), concerning a refund or an assessment on pulse crops, a person aggrieved by an action of the council taken without a hearing may, within 30 days following the date of the action, petition the council for a hearing. The hearing shall be held not later than 60 days following receipt of the petition.</w:t>
      </w:r>
    </w:p>
    <w:p w:rsidR="00D72013" w:rsidRDefault="00D72013" w:rsidP="0013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2013" w:rsidRDefault="00D72013" w:rsidP="0013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D72013" w:rsidRDefault="00D72013" w:rsidP="0013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D72013" w:rsidRDefault="00D72013" w:rsidP="0013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38-34-8.</w:t>
      </w:r>
    </w:p>
    <w:p w:rsidR="00D72013" w:rsidRDefault="00D72013" w:rsidP="0013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2013" w:rsidSect="00D720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36B6B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60ED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2BD5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2013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6B6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2007-01-04T14:31:00Z</dcterms:created>
  <dcterms:modified xsi:type="dcterms:W3CDTF">2007-02-21T17:28:00Z</dcterms:modified>
</cp:coreProperties>
</file>