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4596">
        <w:rPr>
          <w:rFonts w:ascii="Times New Roman" w:hAnsi="Times New Roman"/>
          <w:b/>
          <w:sz w:val="24"/>
        </w:rPr>
        <w:t>12:80:04:03.  Hearing request.</w:t>
      </w:r>
      <w:r>
        <w:rPr>
          <w:rFonts w:ascii="Times New Roman" w:hAnsi="Times New Roman"/>
          <w:sz w:val="24"/>
        </w:rPr>
        <w:t xml:space="preserve"> A first purchaser who has received a notice of delinquent assessment may request, in writing, a hearing before the council. The request shall be filed with the council within ten days after receipt of the notice of delinquent assessment. The request shall contain the following information: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and address of the first purchaser;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statement that explains why the assessment is not delinquent or why the delinquent assessment or penalty is not reasonable;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signature of the person or authorization of the group filing the request; and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notarization of the signature or authorization.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38-34-8, 38-34-17.</w:t>
      </w:r>
    </w:p>
    <w:p w:rsidR="00706E91" w:rsidRDefault="00706E91" w:rsidP="00843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06E91" w:rsidSect="00706E9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54596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454A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6E91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436EB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36E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116</Words>
  <Characters>663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2007-01-04T14:37:00Z</dcterms:created>
  <dcterms:modified xsi:type="dcterms:W3CDTF">2007-02-21T17:32:00Z</dcterms:modified>
</cp:coreProperties>
</file>