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2B27" w:rsidRDefault="002C2B27" w:rsidP="00FD7C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12:68:19:01.  Definitions.</w:t>
      </w:r>
      <w:r>
        <w:rPr>
          <w:rFonts w:ascii="Times New Roman" w:hAnsi="Times New Roman"/>
          <w:sz w:val="24"/>
        </w:rPr>
        <w:t xml:space="preserve"> Words used in this chapter mean:</w:t>
      </w:r>
    </w:p>
    <w:p w:rsidR="002C2B27" w:rsidRDefault="002C2B27" w:rsidP="00FD7C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C2B27" w:rsidRDefault="002C2B27" w:rsidP="00FD7C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"Ram epididymitis," as used in SDCL 40-5-5.1, a disease of rams caused by brucella ovis;</w:t>
      </w:r>
    </w:p>
    <w:p w:rsidR="002C2B27" w:rsidRDefault="002C2B27" w:rsidP="00FD7C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"Flock," a number of sheep;</w:t>
      </w:r>
    </w:p>
    <w:p w:rsidR="002C2B27" w:rsidRDefault="002C2B27" w:rsidP="00FD7C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"Blood test," a test approved by the board;</w:t>
      </w:r>
    </w:p>
    <w:p w:rsidR="002C2B27" w:rsidRDefault="002C2B27" w:rsidP="00FD7C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"Brucella ovis-free flock," a flock free of epididymitis.</w:t>
      </w:r>
    </w:p>
    <w:p w:rsidR="002C2B27" w:rsidRDefault="002C2B27" w:rsidP="00FD7C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C2B27" w:rsidRDefault="002C2B27" w:rsidP="00FD7C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14 SDR 116, effective March 13, 1988; 37 SDR 47, effective September 20, 2010.</w:t>
      </w:r>
    </w:p>
    <w:p w:rsidR="002C2B27" w:rsidRDefault="002C2B27" w:rsidP="00FD7C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40-3-14, 40-5-5.1.</w:t>
      </w:r>
    </w:p>
    <w:p w:rsidR="002C2B27" w:rsidRDefault="002C2B27" w:rsidP="00FD7C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40-5-5.1.</w:t>
      </w:r>
    </w:p>
    <w:p w:rsidR="002C2B27" w:rsidRDefault="002C2B27" w:rsidP="00FD7C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C2B27" w:rsidSect="002C2B2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2B27"/>
    <w:rsid w:val="002C74CD"/>
    <w:rsid w:val="00340F23"/>
    <w:rsid w:val="00362647"/>
    <w:rsid w:val="003E2483"/>
    <w:rsid w:val="004E2C32"/>
    <w:rsid w:val="005660EA"/>
    <w:rsid w:val="00584838"/>
    <w:rsid w:val="00595E43"/>
    <w:rsid w:val="00604CCE"/>
    <w:rsid w:val="006F473A"/>
    <w:rsid w:val="00706298"/>
    <w:rsid w:val="00756965"/>
    <w:rsid w:val="00790339"/>
    <w:rsid w:val="007B3147"/>
    <w:rsid w:val="00833E32"/>
    <w:rsid w:val="00866F5E"/>
    <w:rsid w:val="008A2F70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B9136E"/>
    <w:rsid w:val="00B971D1"/>
    <w:rsid w:val="00C23245"/>
    <w:rsid w:val="00C41AFE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  <w:rsid w:val="00FD7C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7CE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22</TotalTime>
  <Pages>1</Pages>
  <Words>73</Words>
  <Characters>399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lrpr14533</cp:lastModifiedBy>
  <cp:revision>2</cp:revision>
  <dcterms:created xsi:type="dcterms:W3CDTF">2004-06-07T22:00:00Z</dcterms:created>
  <dcterms:modified xsi:type="dcterms:W3CDTF">2010-09-09T19:36:00Z</dcterms:modified>
</cp:coreProperties>
</file>