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E58" w:rsidRDefault="00785E58" w:rsidP="002E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 w:rsidRPr="006038D4">
        <w:rPr>
          <w:rFonts w:ascii="Times New Roman" w:hAnsi="Times New Roman"/>
          <w:b/>
        </w:rPr>
        <w:t>24:54:03:02.  District plans.</w:t>
      </w:r>
      <w:r>
        <w:rPr>
          <w:rFonts w:ascii="Times New Roman" w:hAnsi="Times New Roman"/>
        </w:rPr>
        <w:t xml:space="preserve"> Repealed.</w:t>
      </w:r>
    </w:p>
    <w:p w:rsidR="00785E58" w:rsidRDefault="00785E58" w:rsidP="002E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785E58" w:rsidRDefault="00785E58" w:rsidP="002E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785E58" w:rsidRDefault="00785E58" w:rsidP="002E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785E58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E0531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3DC0"/>
    <w:rsid w:val="000476FA"/>
    <w:rsid w:val="0005050A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3515"/>
    <w:rsid w:val="001F4562"/>
    <w:rsid w:val="001F531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531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01BD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B20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33763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C69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3755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38D4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85E58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1CCE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5E0D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085D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2C2C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0531"/>
    <w:rPr>
      <w:rFonts w:ascii="CG Times" w:hAnsi="CG Times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2015-09-15T15:22:00Z</dcterms:created>
  <dcterms:modified xsi:type="dcterms:W3CDTF">2015-09-15T15:23:00Z</dcterms:modified>
</cp:coreProperties>
</file>