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CE3" w:rsidRDefault="00D31CE3" w:rsidP="00517D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0"/>
        </w:smartTagPr>
        <w:r w:rsidRPr="00D551B7">
          <w:rPr>
            <w:rFonts w:ascii="Times New Roman" w:hAnsi="Times New Roman"/>
            <w:b/>
            <w:sz w:val="24"/>
          </w:rPr>
          <w:t>10:10:01</w:t>
        </w:r>
      </w:smartTag>
      <w:r w:rsidRPr="00D551B7">
        <w:rPr>
          <w:rFonts w:ascii="Times New Roman" w:hAnsi="Times New Roman"/>
          <w:b/>
          <w:sz w:val="24"/>
        </w:rPr>
        <w:t>:01.  Application.</w:t>
      </w:r>
      <w:r>
        <w:rPr>
          <w:rFonts w:ascii="Times New Roman" w:hAnsi="Times New Roman"/>
          <w:sz w:val="24"/>
        </w:rPr>
        <w:t xml:space="preserve"> If any records are required or permitted to be made public upon request and no other rate is prescribed the rates established in this chapter shall apply.</w:t>
      </w:r>
    </w:p>
    <w:p w:rsidR="00D31CE3" w:rsidRDefault="00D31CE3" w:rsidP="00517D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31CE3" w:rsidRDefault="00D31CE3" w:rsidP="00517D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323, effective </w:t>
      </w:r>
      <w:smartTag w:uri="urn:schemas-microsoft-com:office:smarttags" w:element="date">
        <w:smartTagPr>
          <w:attr w:name="Month" w:val="7"/>
          <w:attr w:name="Day" w:val="3"/>
          <w:attr w:name="Year" w:val="2008"/>
        </w:smartTagPr>
        <w:r>
          <w:rPr>
            <w:rFonts w:ascii="Times New Roman" w:hAnsi="Times New Roman"/>
            <w:sz w:val="24"/>
          </w:rPr>
          <w:t>July 3, 2008</w:t>
        </w:r>
      </w:smartTag>
      <w:r>
        <w:rPr>
          <w:rFonts w:ascii="Times New Roman" w:hAnsi="Times New Roman"/>
          <w:sz w:val="24"/>
        </w:rPr>
        <w:t>.</w:t>
      </w:r>
    </w:p>
    <w:p w:rsidR="00D31CE3" w:rsidRDefault="00D31CE3" w:rsidP="00517D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7"/>
          <w:attr w:name="Year" w:val="1935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D31CE3" w:rsidRDefault="00D31CE3" w:rsidP="00517D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7"/>
          <w:attr w:name="Year" w:val="1935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D31CE3" w:rsidRDefault="00D31CE3" w:rsidP="00517D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31CE3" w:rsidSect="00D31CE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17D1A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09D0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1CE3"/>
    <w:rsid w:val="00D33198"/>
    <w:rsid w:val="00D37C30"/>
    <w:rsid w:val="00D40FA6"/>
    <w:rsid w:val="00D4160F"/>
    <w:rsid w:val="00D52494"/>
    <w:rsid w:val="00D5399E"/>
    <w:rsid w:val="00D551B7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09D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2008-07-02T21:23:00Z</dcterms:created>
  <dcterms:modified xsi:type="dcterms:W3CDTF">2008-07-02T22:34:00Z</dcterms:modified>
</cp:coreProperties>
</file>