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51B9" w:rsidRDefault="00DB51B9" w:rsidP="00F717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ARTICLE </w:t>
      </w:r>
      <w:smartTag w:uri="urn:schemas-microsoft-com:office:smarttags" w:element="time">
        <w:smartTagPr>
          <w:attr w:name="Hour" w:val="10"/>
          <w:attr w:name="Minute" w:val="10"/>
        </w:smartTagPr>
        <w:r>
          <w:rPr>
            <w:rFonts w:ascii="Times New Roman" w:hAnsi="Times New Roman"/>
            <w:b/>
            <w:sz w:val="24"/>
          </w:rPr>
          <w:t>10:10</w:t>
        </w:r>
      </w:smartTag>
    </w:p>
    <w:p w:rsidR="00DB51B9" w:rsidRDefault="00DB51B9" w:rsidP="00F717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B51B9" w:rsidRDefault="00DB51B9" w:rsidP="00F717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PUBLIC RECORD FEES</w:t>
      </w:r>
    </w:p>
    <w:p w:rsidR="00DB51B9" w:rsidRDefault="00DB51B9" w:rsidP="00F717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B51B9" w:rsidRDefault="00DB51B9" w:rsidP="00F717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B51B9" w:rsidRDefault="00DB51B9" w:rsidP="00F717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Chapter</w:t>
      </w:r>
    </w:p>
    <w:p w:rsidR="00DB51B9" w:rsidRDefault="00DB51B9" w:rsidP="00F717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0"/>
          <w:attr w:name="Hour" w:val="10"/>
        </w:smartTagPr>
        <w:r>
          <w:rPr>
            <w:rFonts w:ascii="Times New Roman" w:hAnsi="Times New Roman"/>
            <w:sz w:val="24"/>
          </w:rPr>
          <w:t>10:10:01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Fees for records transmittal, reproduction, and retrieval.</w:t>
      </w:r>
    </w:p>
    <w:p w:rsidR="00DB51B9" w:rsidRDefault="00DB51B9" w:rsidP="00F717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DB51B9" w:rsidRDefault="00DB51B9" w:rsidP="00F717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DB51B9" w:rsidRPr="00124E39" w:rsidRDefault="00DB51B9" w:rsidP="00124E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124E39">
        <w:rPr>
          <w:rFonts w:ascii="Times New Roman" w:hAnsi="Times New Roman"/>
          <w:b/>
          <w:sz w:val="24"/>
        </w:rPr>
        <w:t>C</w:t>
      </w:r>
      <w:r>
        <w:rPr>
          <w:rFonts w:ascii="Times New Roman" w:hAnsi="Times New Roman"/>
          <w:b/>
          <w:sz w:val="24"/>
        </w:rPr>
        <w:t>HAPTER</w:t>
      </w:r>
      <w:r w:rsidRPr="00124E39">
        <w:rPr>
          <w:rFonts w:ascii="Times New Roman" w:hAnsi="Times New Roman"/>
          <w:b/>
          <w:sz w:val="24"/>
        </w:rPr>
        <w:t xml:space="preserve"> 10:</w:t>
      </w:r>
      <w:smartTag w:uri="urn:schemas-microsoft-com:office:smarttags" w:element="time">
        <w:smartTagPr>
          <w:attr w:name="Hour" w:val="10"/>
          <w:attr w:name="Minute" w:val="1"/>
        </w:smartTagPr>
        <w:r w:rsidRPr="00124E39">
          <w:rPr>
            <w:rFonts w:ascii="Times New Roman" w:hAnsi="Times New Roman"/>
            <w:b/>
            <w:sz w:val="24"/>
          </w:rPr>
          <w:t>10:01</w:t>
        </w:r>
      </w:smartTag>
    </w:p>
    <w:p w:rsidR="00DB51B9" w:rsidRPr="00124E39" w:rsidRDefault="00DB51B9" w:rsidP="00124E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DB51B9" w:rsidRPr="00124E39" w:rsidRDefault="00DB51B9" w:rsidP="00124E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124E39">
        <w:rPr>
          <w:rFonts w:ascii="Times New Roman" w:hAnsi="Times New Roman"/>
          <w:b/>
          <w:sz w:val="24"/>
        </w:rPr>
        <w:t>FEES FOR RECORDS TRANSMITTAL, REPRODUCTION, AND RETRIEVAL</w:t>
      </w:r>
    </w:p>
    <w:p w:rsidR="00DB51B9" w:rsidRDefault="00DB51B9" w:rsidP="00F717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DB51B9" w:rsidRDefault="00DB51B9" w:rsidP="00F717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DB51B9" w:rsidRDefault="00DB51B9" w:rsidP="00E139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DB51B9" w:rsidRDefault="00DB51B9" w:rsidP="00E139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Hour" w:val="10"/>
          <w:attr w:name="Minute" w:val="10"/>
        </w:smartTagPr>
        <w:r>
          <w:rPr>
            <w:rFonts w:ascii="Times New Roman" w:hAnsi="Times New Roman"/>
            <w:sz w:val="24"/>
          </w:rPr>
          <w:t>10:10:01:01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</w:t>
      </w:r>
    </w:p>
    <w:p w:rsidR="00DB51B9" w:rsidRDefault="00DB51B9" w:rsidP="00E139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0"/>
          <w:attr w:name="Hour" w:val="10"/>
        </w:smartTagPr>
        <w:r>
          <w:rPr>
            <w:rFonts w:ascii="Times New Roman" w:hAnsi="Times New Roman"/>
            <w:sz w:val="24"/>
          </w:rPr>
          <w:t>10:10:01:02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Transmittal of records.</w:t>
      </w:r>
    </w:p>
    <w:p w:rsidR="00DB51B9" w:rsidRDefault="00DB51B9" w:rsidP="00E139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0"/>
          <w:attr w:name="Hour" w:val="10"/>
        </w:smartTagPr>
        <w:r>
          <w:rPr>
            <w:rFonts w:ascii="Times New Roman" w:hAnsi="Times New Roman"/>
            <w:sz w:val="24"/>
          </w:rPr>
          <w:t>10:10:01:03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Reproduction of records.</w:t>
      </w:r>
    </w:p>
    <w:p w:rsidR="00DB51B9" w:rsidRDefault="00DB51B9" w:rsidP="00E139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0"/>
          <w:attr w:name="Hour" w:val="10"/>
        </w:smartTagPr>
        <w:r>
          <w:rPr>
            <w:rFonts w:ascii="Times New Roman" w:hAnsi="Times New Roman"/>
            <w:sz w:val="24"/>
          </w:rPr>
          <w:t>10:10:01:04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Retrieval of records.</w:t>
      </w:r>
    </w:p>
    <w:p w:rsidR="00DB51B9" w:rsidRDefault="00DB51B9" w:rsidP="00E139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B51B9" w:rsidRDefault="00DB51B9" w:rsidP="00E139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B51B9" w:rsidRDefault="00DB51B9" w:rsidP="00E139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10"/>
        </w:smartTagPr>
        <w:r w:rsidRPr="00D551B7">
          <w:rPr>
            <w:rFonts w:ascii="Times New Roman" w:hAnsi="Times New Roman"/>
            <w:b/>
            <w:sz w:val="24"/>
          </w:rPr>
          <w:t>10:10:01</w:t>
        </w:r>
      </w:smartTag>
      <w:r w:rsidRPr="00D551B7">
        <w:rPr>
          <w:rFonts w:ascii="Times New Roman" w:hAnsi="Times New Roman"/>
          <w:b/>
          <w:sz w:val="24"/>
        </w:rPr>
        <w:t>:01.  Application.</w:t>
      </w:r>
      <w:r>
        <w:rPr>
          <w:rFonts w:ascii="Times New Roman" w:hAnsi="Times New Roman"/>
          <w:sz w:val="24"/>
        </w:rPr>
        <w:t xml:space="preserve"> If any records are required or permitted to be made public upon request and no other rate is prescribed the rates established in this chapter shall apply.</w:t>
      </w:r>
    </w:p>
    <w:p w:rsidR="00DB51B9" w:rsidRDefault="00DB51B9" w:rsidP="00E139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B51B9" w:rsidRDefault="00DB51B9" w:rsidP="00E139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D551B7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34 SDR 323, effective </w:t>
      </w:r>
      <w:smartTag w:uri="urn:schemas-microsoft-com:office:smarttags" w:element="date">
        <w:smartTagPr>
          <w:attr w:name="Month" w:val="7"/>
          <w:attr w:name="Day" w:val="3"/>
          <w:attr w:name="Year" w:val="2008"/>
        </w:smartTagPr>
        <w:r>
          <w:rPr>
            <w:rFonts w:ascii="Times New Roman" w:hAnsi="Times New Roman"/>
            <w:sz w:val="24"/>
          </w:rPr>
          <w:t>July 3, 2008</w:t>
        </w:r>
      </w:smartTag>
      <w:r>
        <w:rPr>
          <w:rFonts w:ascii="Times New Roman" w:hAnsi="Times New Roman"/>
          <w:sz w:val="24"/>
        </w:rPr>
        <w:t>.</w:t>
      </w:r>
    </w:p>
    <w:p w:rsidR="00DB51B9" w:rsidRDefault="00DB51B9" w:rsidP="00E139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D551B7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Month" w:val="1"/>
          <w:attr w:name="Day" w:val="27"/>
          <w:attr w:name="Year" w:val="1935"/>
        </w:smartTagPr>
        <w:r>
          <w:rPr>
            <w:rFonts w:ascii="Times New Roman" w:hAnsi="Times New Roman"/>
            <w:sz w:val="24"/>
          </w:rPr>
          <w:t>1-27-35</w:t>
        </w:r>
      </w:smartTag>
      <w:r>
        <w:rPr>
          <w:rFonts w:ascii="Times New Roman" w:hAnsi="Times New Roman"/>
          <w:sz w:val="24"/>
        </w:rPr>
        <w:t>.</w:t>
      </w:r>
    </w:p>
    <w:p w:rsidR="00DB51B9" w:rsidRDefault="00DB51B9" w:rsidP="00E139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D551B7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Month" w:val="1"/>
          <w:attr w:name="Day" w:val="27"/>
          <w:attr w:name="Year" w:val="1935"/>
        </w:smartTagPr>
        <w:r>
          <w:rPr>
            <w:rFonts w:ascii="Times New Roman" w:hAnsi="Times New Roman"/>
            <w:sz w:val="24"/>
          </w:rPr>
          <w:t>1-27-35</w:t>
        </w:r>
      </w:smartTag>
      <w:r>
        <w:rPr>
          <w:rFonts w:ascii="Times New Roman" w:hAnsi="Times New Roman"/>
          <w:sz w:val="24"/>
        </w:rPr>
        <w:t>.</w:t>
      </w:r>
    </w:p>
    <w:p w:rsidR="00DB51B9" w:rsidRDefault="00DB51B9" w:rsidP="00E139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B51B9" w:rsidRDefault="00DB51B9" w:rsidP="00E139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10"/>
        </w:smartTagPr>
        <w:r w:rsidRPr="00D551B7">
          <w:rPr>
            <w:rFonts w:ascii="Times New Roman" w:hAnsi="Times New Roman"/>
            <w:b/>
            <w:sz w:val="24"/>
          </w:rPr>
          <w:t>10:10:01</w:t>
        </w:r>
      </w:smartTag>
      <w:r w:rsidRPr="00D551B7">
        <w:rPr>
          <w:rFonts w:ascii="Times New Roman" w:hAnsi="Times New Roman"/>
          <w:b/>
          <w:sz w:val="24"/>
        </w:rPr>
        <w:t>:02.  Transmittal of records.</w:t>
      </w:r>
      <w:r>
        <w:rPr>
          <w:rFonts w:ascii="Times New Roman" w:hAnsi="Times New Roman"/>
          <w:sz w:val="24"/>
        </w:rPr>
        <w:t xml:space="preserve"> For postage, courier, fax, or other method of transmittal, the custodian may charge a rate not to exceed the actual cost of transmittal. If the records are transmitted electronically, other than fax, there shall be no charge for the transmittal.</w:t>
      </w:r>
    </w:p>
    <w:p w:rsidR="00DB51B9" w:rsidRDefault="00DB51B9" w:rsidP="00E139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B51B9" w:rsidRDefault="00DB51B9" w:rsidP="00E139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D551B7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34 SDR 323, effective </w:t>
      </w:r>
      <w:smartTag w:uri="urn:schemas-microsoft-com:office:smarttags" w:element="date">
        <w:smartTagPr>
          <w:attr w:name="Month" w:val="7"/>
          <w:attr w:name="Day" w:val="3"/>
          <w:attr w:name="Year" w:val="2008"/>
        </w:smartTagPr>
        <w:r>
          <w:rPr>
            <w:rFonts w:ascii="Times New Roman" w:hAnsi="Times New Roman"/>
            <w:sz w:val="24"/>
          </w:rPr>
          <w:t>July 3, 2008</w:t>
        </w:r>
      </w:smartTag>
      <w:r>
        <w:rPr>
          <w:rFonts w:ascii="Times New Roman" w:hAnsi="Times New Roman"/>
          <w:sz w:val="24"/>
        </w:rPr>
        <w:t>.</w:t>
      </w:r>
    </w:p>
    <w:p w:rsidR="00DB51B9" w:rsidRDefault="00DB51B9" w:rsidP="00E139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D551B7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Month" w:val="1"/>
          <w:attr w:name="Day" w:val="27"/>
          <w:attr w:name="Year" w:val="1935"/>
        </w:smartTagPr>
        <w:r>
          <w:rPr>
            <w:rFonts w:ascii="Times New Roman" w:hAnsi="Times New Roman"/>
            <w:sz w:val="24"/>
          </w:rPr>
          <w:t>1-27-35</w:t>
        </w:r>
      </w:smartTag>
      <w:r>
        <w:rPr>
          <w:rFonts w:ascii="Times New Roman" w:hAnsi="Times New Roman"/>
          <w:sz w:val="24"/>
        </w:rPr>
        <w:t>.</w:t>
      </w:r>
    </w:p>
    <w:p w:rsidR="00DB51B9" w:rsidRDefault="00DB51B9" w:rsidP="00E139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D551B7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Month" w:val="1"/>
          <w:attr w:name="Day" w:val="27"/>
          <w:attr w:name="Year" w:val="1935"/>
        </w:smartTagPr>
        <w:r>
          <w:rPr>
            <w:rFonts w:ascii="Times New Roman" w:hAnsi="Times New Roman"/>
            <w:sz w:val="24"/>
          </w:rPr>
          <w:t>1-27-35</w:t>
        </w:r>
      </w:smartTag>
      <w:r>
        <w:rPr>
          <w:rFonts w:ascii="Times New Roman" w:hAnsi="Times New Roman"/>
          <w:sz w:val="24"/>
        </w:rPr>
        <w:t>.</w:t>
      </w:r>
    </w:p>
    <w:p w:rsidR="00DB51B9" w:rsidRDefault="00DB51B9" w:rsidP="00E139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B51B9" w:rsidRDefault="00DB51B9" w:rsidP="00E139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10"/>
        </w:smartTagPr>
        <w:r w:rsidRPr="003B6ECA">
          <w:rPr>
            <w:rFonts w:ascii="Times New Roman" w:hAnsi="Times New Roman"/>
            <w:b/>
            <w:sz w:val="24"/>
          </w:rPr>
          <w:t>10:10:01</w:t>
        </w:r>
      </w:smartTag>
      <w:r w:rsidRPr="003B6ECA">
        <w:rPr>
          <w:rFonts w:ascii="Times New Roman" w:hAnsi="Times New Roman"/>
          <w:b/>
          <w:sz w:val="24"/>
        </w:rPr>
        <w:t>:03.  Reproduction of records.</w:t>
      </w:r>
      <w:r>
        <w:rPr>
          <w:rFonts w:ascii="Times New Roman" w:hAnsi="Times New Roman"/>
          <w:sz w:val="24"/>
        </w:rPr>
        <w:t xml:space="preserve"> For reproduction of a record, the custodian may charge the following fees:</w:t>
      </w:r>
    </w:p>
    <w:p w:rsidR="00DB51B9" w:rsidRDefault="00DB51B9" w:rsidP="00E139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B51B9" w:rsidRDefault="00DB51B9" w:rsidP="00E139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$.25 per page for letter or legal size documents;</w:t>
      </w:r>
    </w:p>
    <w:p w:rsidR="00DB51B9" w:rsidRDefault="00DB51B9" w:rsidP="00E139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$.50 per page for 11" x 17" size document;</w:t>
      </w:r>
    </w:p>
    <w:p w:rsidR="00DB51B9" w:rsidRDefault="00DB51B9" w:rsidP="00E139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$3.00 per page for a page larger than 11" x 17", or the actual cost of reproduction, whichever is larger;</w:t>
      </w:r>
    </w:p>
    <w:p w:rsidR="00DB51B9" w:rsidRDefault="00DB51B9" w:rsidP="00E139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For the reproduction of records not stored in either an electronic or a paper format, such as micro-film, the custodian may charge an additional fee not greater than the actual cost of retrieval from that format.</w:t>
      </w:r>
    </w:p>
    <w:p w:rsidR="00DB51B9" w:rsidRDefault="00DB51B9" w:rsidP="00E139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B51B9" w:rsidRDefault="00DB51B9" w:rsidP="00E139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D551B7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34 SDR 323, effective </w:t>
      </w:r>
      <w:smartTag w:uri="urn:schemas-microsoft-com:office:smarttags" w:element="date">
        <w:smartTagPr>
          <w:attr w:name="Month" w:val="7"/>
          <w:attr w:name="Day" w:val="3"/>
          <w:attr w:name="Year" w:val="2008"/>
        </w:smartTagPr>
        <w:r>
          <w:rPr>
            <w:rFonts w:ascii="Times New Roman" w:hAnsi="Times New Roman"/>
            <w:sz w:val="24"/>
          </w:rPr>
          <w:t>July 3, 2008</w:t>
        </w:r>
      </w:smartTag>
      <w:r>
        <w:rPr>
          <w:rFonts w:ascii="Times New Roman" w:hAnsi="Times New Roman"/>
          <w:sz w:val="24"/>
        </w:rPr>
        <w:t>.</w:t>
      </w:r>
    </w:p>
    <w:p w:rsidR="00DB51B9" w:rsidRDefault="00DB51B9" w:rsidP="00E139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D551B7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Month" w:val="1"/>
          <w:attr w:name="Day" w:val="27"/>
          <w:attr w:name="Year" w:val="1935"/>
        </w:smartTagPr>
        <w:r>
          <w:rPr>
            <w:rFonts w:ascii="Times New Roman" w:hAnsi="Times New Roman"/>
            <w:sz w:val="24"/>
          </w:rPr>
          <w:t>1-27-35</w:t>
        </w:r>
      </w:smartTag>
      <w:r>
        <w:rPr>
          <w:rFonts w:ascii="Times New Roman" w:hAnsi="Times New Roman"/>
          <w:sz w:val="24"/>
        </w:rPr>
        <w:t>.</w:t>
      </w:r>
    </w:p>
    <w:p w:rsidR="00DB51B9" w:rsidRDefault="00DB51B9" w:rsidP="00E139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D551B7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Month" w:val="1"/>
          <w:attr w:name="Day" w:val="27"/>
          <w:attr w:name="Year" w:val="1935"/>
        </w:smartTagPr>
        <w:r>
          <w:rPr>
            <w:rFonts w:ascii="Times New Roman" w:hAnsi="Times New Roman"/>
            <w:sz w:val="24"/>
          </w:rPr>
          <w:t>1-27-35</w:t>
        </w:r>
      </w:smartTag>
      <w:r>
        <w:rPr>
          <w:rFonts w:ascii="Times New Roman" w:hAnsi="Times New Roman"/>
          <w:sz w:val="24"/>
        </w:rPr>
        <w:t>.</w:t>
      </w:r>
    </w:p>
    <w:p w:rsidR="00DB51B9" w:rsidRDefault="00DB51B9" w:rsidP="00E139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B51B9" w:rsidSect="00124E39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24E39"/>
    <w:rsid w:val="00152A29"/>
    <w:rsid w:val="00161917"/>
    <w:rsid w:val="00166DFE"/>
    <w:rsid w:val="002223DF"/>
    <w:rsid w:val="0029344D"/>
    <w:rsid w:val="002B1A53"/>
    <w:rsid w:val="002B626E"/>
    <w:rsid w:val="003B6ECA"/>
    <w:rsid w:val="003E2483"/>
    <w:rsid w:val="00430127"/>
    <w:rsid w:val="004D0E40"/>
    <w:rsid w:val="004E2C32"/>
    <w:rsid w:val="00584838"/>
    <w:rsid w:val="00595E43"/>
    <w:rsid w:val="006F473A"/>
    <w:rsid w:val="00706298"/>
    <w:rsid w:val="00756965"/>
    <w:rsid w:val="00790339"/>
    <w:rsid w:val="007B3147"/>
    <w:rsid w:val="00833112"/>
    <w:rsid w:val="00866F5E"/>
    <w:rsid w:val="008D3A69"/>
    <w:rsid w:val="008F0EA8"/>
    <w:rsid w:val="00A04525"/>
    <w:rsid w:val="00A50166"/>
    <w:rsid w:val="00A544F7"/>
    <w:rsid w:val="00A663CC"/>
    <w:rsid w:val="00AA356A"/>
    <w:rsid w:val="00C23245"/>
    <w:rsid w:val="00C626B9"/>
    <w:rsid w:val="00CC7638"/>
    <w:rsid w:val="00D26D2C"/>
    <w:rsid w:val="00D551B7"/>
    <w:rsid w:val="00D77591"/>
    <w:rsid w:val="00DB51B9"/>
    <w:rsid w:val="00E139DF"/>
    <w:rsid w:val="00E432E2"/>
    <w:rsid w:val="00E944DE"/>
    <w:rsid w:val="00E97E6F"/>
    <w:rsid w:val="00F717C2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17C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253</Words>
  <Characters>1445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ARTICLE 10:01</dc:title>
  <dc:subject/>
  <dc:creator>lrpr15454</dc:creator>
  <cp:keywords/>
  <dc:description/>
  <cp:lastModifiedBy>lrpr14533</cp:lastModifiedBy>
  <cp:revision>4</cp:revision>
  <dcterms:created xsi:type="dcterms:W3CDTF">2008-07-02T21:07:00Z</dcterms:created>
  <dcterms:modified xsi:type="dcterms:W3CDTF">2008-07-03T17:41:00Z</dcterms:modified>
</cp:coreProperties>
</file>