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AAE" w:rsidRDefault="00054AAE" w:rsidP="00463F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:08.  Water sampling requirements from approved sources.</w:t>
      </w:r>
      <w:r>
        <w:rPr>
          <w:rFonts w:ascii="Times New Roman" w:hAnsi="Times New Roman"/>
          <w:sz w:val="24"/>
        </w:rPr>
        <w:t xml:space="preserve"> Repealed.</w:t>
      </w:r>
    </w:p>
    <w:p w:rsidR="00054AAE" w:rsidRDefault="00054AAE" w:rsidP="00463F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54AAE" w:rsidRDefault="00054AAE" w:rsidP="00463F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4. 2016.</w:t>
      </w:r>
    </w:p>
    <w:p w:rsidR="00054AAE" w:rsidRDefault="00054AAE" w:rsidP="00463F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54AAE" w:rsidSect="00054A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3F6A"/>
    <w:rsid w:val="00054AAE"/>
    <w:rsid w:val="00463F6A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3F6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2015-12-21T17:05:00Z</dcterms:created>
  <dcterms:modified xsi:type="dcterms:W3CDTF">2015-12-21T17:05:00Z</dcterms:modified>
</cp:coreProperties>
</file>