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C72" w:rsidRDefault="00616C72" w:rsidP="00634D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:10.  Record retention.</w:t>
      </w:r>
      <w:r>
        <w:rPr>
          <w:rFonts w:ascii="Times New Roman" w:hAnsi="Times New Roman"/>
          <w:sz w:val="24"/>
        </w:rPr>
        <w:t xml:space="preserve"> Repealed.</w:t>
      </w:r>
    </w:p>
    <w:p w:rsidR="00616C72" w:rsidRDefault="00616C72" w:rsidP="00634D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C72" w:rsidRDefault="00616C72" w:rsidP="00634D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616C72" w:rsidRDefault="00616C72" w:rsidP="00634D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16C72" w:rsidSect="00616C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4D43"/>
    <w:rsid w:val="00616C72"/>
    <w:rsid w:val="00634D43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4D4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2015-12-21T17:07:00Z</dcterms:created>
  <dcterms:modified xsi:type="dcterms:W3CDTF">2015-12-21T17:07:00Z</dcterms:modified>
</cp:coreProperties>
</file>