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8EF" w:rsidRDefault="009618EF" w:rsidP="00327E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:11.  Information required on plant construction.</w:t>
      </w:r>
      <w:r>
        <w:rPr>
          <w:rFonts w:ascii="Times New Roman" w:hAnsi="Times New Roman"/>
          <w:sz w:val="24"/>
        </w:rPr>
        <w:t xml:space="preserve"> Repealed.</w:t>
      </w:r>
    </w:p>
    <w:p w:rsidR="009618EF" w:rsidRDefault="009618EF" w:rsidP="00327E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18EF" w:rsidRDefault="009618EF" w:rsidP="00327E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9618EF" w:rsidRDefault="009618EF" w:rsidP="00327E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18EF" w:rsidSect="009618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7E3B"/>
    <w:rsid w:val="00327E3B"/>
    <w:rsid w:val="009618EF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E3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2015-12-21T17:07:00Z</dcterms:created>
  <dcterms:modified xsi:type="dcterms:W3CDTF">2015-12-21T17:08:00Z</dcterms:modified>
</cp:coreProperties>
</file>