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319" w:rsidRDefault="00BC6319" w:rsidP="00A21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:12.  Label statements.</w:t>
      </w:r>
      <w:r>
        <w:rPr>
          <w:rFonts w:ascii="Times New Roman" w:hAnsi="Times New Roman"/>
          <w:sz w:val="24"/>
        </w:rPr>
        <w:t xml:space="preserve"> Repealed.</w:t>
      </w:r>
    </w:p>
    <w:p w:rsidR="00BC6319" w:rsidRDefault="00BC6319" w:rsidP="00A21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6319" w:rsidRDefault="00BC6319" w:rsidP="00A21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BC6319" w:rsidRDefault="00BC6319" w:rsidP="00A21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C6319" w:rsidSect="00BC63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213BF"/>
    <w:rsid w:val="00A213BF"/>
    <w:rsid w:val="00AE662A"/>
    <w:rsid w:val="00BC6319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3B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2015-12-21T17:08:00Z</dcterms:created>
  <dcterms:modified xsi:type="dcterms:W3CDTF">2015-12-21T17:08:00Z</dcterms:modified>
</cp:coreProperties>
</file>