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22:02:01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COUNTY PARTICIPATION AND WITHDRAWAL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County request to participate -- Beginning date of participation.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approval to participate.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Reasons for denial of request to participate.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Automatic renewal of participation.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withdrawal -- Effective date of withdrawal.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Reapplications.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Review procedure.</w:t>
      </w: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E3E" w:rsidRDefault="00481E3E" w:rsidP="00D4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1E3E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57DC"/>
    <w:rsid w:val="000C2028"/>
    <w:rsid w:val="00481E3E"/>
    <w:rsid w:val="00CA70E5"/>
    <w:rsid w:val="00D457DC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7D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2009-08-25T19:00:00Z</dcterms:created>
  <dcterms:modified xsi:type="dcterms:W3CDTF">2009-08-25T19:01:00Z</dcterms:modified>
</cp:coreProperties>
</file>