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0A4" w:rsidRDefault="003740A4" w:rsidP="0035084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B61664">
        <w:rPr>
          <w:b/>
        </w:rPr>
        <w:t>20:06:55:11.  Applicability.</w:t>
      </w:r>
      <w:r>
        <w:t xml:space="preserve"> Except for those coverages that are excepted benefits pursuant to SDCL subdivision 58-17-69(13), §§ 20:06:55:01 to 20:06:55:08, inclusive, apply to any plan of individual health insurance coverage and to any health benefit plan subject to the provisions of SDCL 58-17-66 to 58-17-87, inclusive.</w:t>
      </w:r>
    </w:p>
    <w:p w:rsidR="003740A4" w:rsidRDefault="003740A4" w:rsidP="0035084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740A4" w:rsidRDefault="003740A4" w:rsidP="0035084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Sections 20:06:55:01 to 20:06:55:10, inclusive, apply to any employer based health plan, including any health benefit plan subject to the provisions of SDCL 58-18-42. This chapter does not apply to self funded plans preempted from state regulation pursuant to the Employee Retirement Income Security Act of 1974.</w:t>
      </w:r>
    </w:p>
    <w:p w:rsidR="003740A4" w:rsidRDefault="003740A4" w:rsidP="0035084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740A4" w:rsidRDefault="003740A4" w:rsidP="0035084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6228DA">
        <w:rPr>
          <w:b/>
          <w:szCs w:val="24"/>
        </w:rPr>
        <w:t>Source:</w:t>
      </w:r>
      <w:r>
        <w:rPr>
          <w:szCs w:val="24"/>
        </w:rPr>
        <w:t xml:space="preserve"> 37 SDR 63, effective September 23, 2010; 37 SDR 111, effective December 7, 2010.</w:t>
      </w:r>
    </w:p>
    <w:p w:rsidR="003740A4" w:rsidRDefault="003740A4" w:rsidP="0035084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6228DA">
        <w:rPr>
          <w:b/>
          <w:szCs w:val="24"/>
        </w:rPr>
        <w:t>General Authority:</w:t>
      </w:r>
      <w:r>
        <w:rPr>
          <w:szCs w:val="24"/>
        </w:rPr>
        <w:t xml:space="preserve"> SDCL 58-17-87, 58-18-79.</w:t>
      </w:r>
    </w:p>
    <w:p w:rsidR="003740A4" w:rsidRDefault="003740A4" w:rsidP="0035084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6228DA">
        <w:rPr>
          <w:b/>
          <w:szCs w:val="24"/>
        </w:rPr>
        <w:t>Law Implemented:</w:t>
      </w:r>
      <w:r>
        <w:rPr>
          <w:szCs w:val="24"/>
        </w:rPr>
        <w:t xml:space="preserve"> SDCL 58-17-87, 58-18-51.1, 58-18-79.</w:t>
      </w:r>
    </w:p>
    <w:p w:rsidR="003740A4" w:rsidRDefault="003740A4" w:rsidP="0035084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3740A4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5084C"/>
    <w:rsid w:val="0035084C"/>
    <w:rsid w:val="003740A4"/>
    <w:rsid w:val="006228DA"/>
    <w:rsid w:val="00870F7A"/>
    <w:rsid w:val="00961235"/>
    <w:rsid w:val="00A7076E"/>
    <w:rsid w:val="00B61664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084C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124</Words>
  <Characters>708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2010-11-29T15:07:00Z</dcterms:created>
  <dcterms:modified xsi:type="dcterms:W3CDTF">2010-11-29T15:07:00Z</dcterms:modified>
</cp:coreProperties>
</file>