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21A" w:rsidRDefault="0032221A" w:rsidP="00CC7A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24CC7">
        <w:rPr>
          <w:rFonts w:ascii="Times New Roman" w:hAnsi="Times New Roman"/>
          <w:b/>
          <w:sz w:val="24"/>
        </w:rPr>
        <w:t>10:02:05:</w:t>
      </w:r>
      <w:r>
        <w:rPr>
          <w:rFonts w:ascii="Times New Roman" w:hAnsi="Times New Roman"/>
          <w:b/>
          <w:sz w:val="24"/>
        </w:rPr>
        <w:t>10</w:t>
      </w:r>
      <w:r w:rsidRPr="00324CC7">
        <w:rPr>
          <w:rFonts w:ascii="Times New Roman" w:hAnsi="Times New Roman"/>
          <w:b/>
          <w:sz w:val="24"/>
        </w:rPr>
        <w:t>.  </w:t>
      </w:r>
      <w:r>
        <w:rPr>
          <w:rFonts w:ascii="Times New Roman" w:hAnsi="Times New Roman"/>
          <w:b/>
          <w:sz w:val="24"/>
        </w:rPr>
        <w:t>Printed on recycled paper statement required on state printing projects.</w:t>
      </w:r>
      <w:r w:rsidRPr="00324CC7">
        <w:rPr>
          <w:rFonts w:ascii="Times New Roman" w:hAnsi="Times New Roman"/>
          <w:sz w:val="24"/>
        </w:rPr>
        <w:t xml:space="preserve"> Each </w:t>
      </w:r>
      <w:r>
        <w:rPr>
          <w:rFonts w:ascii="Times New Roman" w:hAnsi="Times New Roman"/>
          <w:sz w:val="24"/>
        </w:rPr>
        <w:t>state printing project shall include the statement "Printed on Recycled Paper," unless the agency has received a written waiver from the Office of Procurement Management authorizing the use of virgin stock paper for the project.</w:t>
      </w:r>
    </w:p>
    <w:p w:rsidR="0032221A" w:rsidRDefault="0032221A" w:rsidP="00CC7A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221A" w:rsidRDefault="0032221A" w:rsidP="00CC7A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111, effective December 7, 2010.</w:t>
      </w:r>
    </w:p>
    <w:p w:rsidR="0032221A" w:rsidRDefault="0032221A" w:rsidP="00CC7A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5-18A-38.</w:t>
      </w:r>
    </w:p>
    <w:p w:rsidR="0032221A" w:rsidRDefault="0032221A" w:rsidP="00CC7A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5-18A-38.</w:t>
      </w:r>
    </w:p>
    <w:p w:rsidR="0032221A" w:rsidRDefault="0032221A" w:rsidP="00CC7A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2221A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7A4E"/>
    <w:rsid w:val="0032221A"/>
    <w:rsid w:val="00324CC7"/>
    <w:rsid w:val="00961235"/>
    <w:rsid w:val="00A7076E"/>
    <w:rsid w:val="00CB001C"/>
    <w:rsid w:val="00CC7A4E"/>
    <w:rsid w:val="00F62D37"/>
    <w:rsid w:val="00FC5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7A4E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65</Words>
  <Characters>376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2010-11-24T21:09:00Z</dcterms:created>
  <dcterms:modified xsi:type="dcterms:W3CDTF">2010-11-24T21:10:00Z</dcterms:modified>
</cp:coreProperties>
</file>