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2D3" w:rsidRDefault="008602D3" w:rsidP="003525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692E72">
        <w:rPr>
          <w:b/>
        </w:rPr>
        <w:t>2:06:03:07.  Remitting participation fees.</w:t>
      </w:r>
      <w:r>
        <w:t xml:space="preserve"> Repealed.</w:t>
      </w:r>
    </w:p>
    <w:p w:rsidR="008602D3" w:rsidRDefault="008602D3" w:rsidP="003525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602D3" w:rsidRDefault="008602D3" w:rsidP="003525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692E72">
        <w:rPr>
          <w:b/>
        </w:rPr>
        <w:t>Source:</w:t>
      </w:r>
      <w:r>
        <w:t xml:space="preserve"> 37 SDR 236, effective July 1, 2011; repealed, SL 2014, ch 6, § 8, effective, July 1, 2014.</w:t>
      </w:r>
    </w:p>
    <w:p w:rsidR="008602D3" w:rsidRDefault="008602D3" w:rsidP="003525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8602D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52524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2524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E72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02D3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45FA"/>
    <w:rsid w:val="00AB4DB9"/>
    <w:rsid w:val="00AB5796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2014-06-25T15:36:00Z</dcterms:created>
  <dcterms:modified xsi:type="dcterms:W3CDTF">2014-06-25T15:37:00Z</dcterms:modified>
</cp:coreProperties>
</file>