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4BB" w:rsidRPr="001D7CBA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D7CBA">
        <w:rPr>
          <w:rFonts w:ascii="Times New Roman" w:hAnsi="Times New Roman"/>
          <w:b/>
          <w:sz w:val="24"/>
        </w:rPr>
        <w:t>CHAPTER 20:77:01</w:t>
      </w:r>
    </w:p>
    <w:p w:rsidR="007E14BB" w:rsidRPr="001D7CBA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7E14BB" w:rsidRPr="001D7CBA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D7CBA">
        <w:rPr>
          <w:rFonts w:ascii="Times New Roman" w:hAnsi="Times New Roman"/>
          <w:b/>
          <w:sz w:val="24"/>
        </w:rPr>
        <w:t>GENERAL PROVISIONS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Appraisal management services.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Appraisal review.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Controlling person.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Designated officer.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14BB" w:rsidRDefault="007E14BB" w:rsidP="00F479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E14B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7931"/>
    <w:rsid w:val="0004740F"/>
    <w:rsid w:val="001164E4"/>
    <w:rsid w:val="001D7CBA"/>
    <w:rsid w:val="007E14BB"/>
    <w:rsid w:val="00811C73"/>
    <w:rsid w:val="00F47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793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</Words>
  <Characters>184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2011-09-20T19:13:00Z</dcterms:created>
  <dcterms:modified xsi:type="dcterms:W3CDTF">2011-09-20T19:14:00Z</dcterms:modified>
</cp:coreProperties>
</file>