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785" w:rsidRDefault="00A43785" w:rsidP="001D14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83A96">
        <w:rPr>
          <w:rFonts w:ascii="Times New Roman" w:hAnsi="Times New Roman"/>
          <w:b/>
          <w:sz w:val="24"/>
        </w:rPr>
        <w:t>44:69:02:01.  Sanitation.</w:t>
      </w:r>
      <w:r>
        <w:rPr>
          <w:rFonts w:ascii="Times New Roman" w:hAnsi="Times New Roman"/>
          <w:sz w:val="24"/>
        </w:rPr>
        <w:t xml:space="preserve"> The birth center shall be designed, constructed, maintained, and operated to minimize the sources and transmission of infectious diseases to clients, personnel, visitors, and the community at large.</w:t>
      </w:r>
    </w:p>
    <w:p w:rsidR="00A43785" w:rsidRDefault="00A43785" w:rsidP="001D14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3785" w:rsidRDefault="00A43785" w:rsidP="001D14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A43785" w:rsidRDefault="00A43785" w:rsidP="001D14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34-12-62(1).</w:t>
      </w:r>
    </w:p>
    <w:p w:rsidR="00A43785" w:rsidRDefault="00A43785" w:rsidP="001D14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053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34-12-62(1).</w:t>
      </w:r>
    </w:p>
    <w:p w:rsidR="00A43785" w:rsidRDefault="00A43785" w:rsidP="001D14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4378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143C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1D143C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20530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43785"/>
    <w:rsid w:val="00A50898"/>
    <w:rsid w:val="00A53871"/>
    <w:rsid w:val="00A56A55"/>
    <w:rsid w:val="00A74122"/>
    <w:rsid w:val="00A838E8"/>
    <w:rsid w:val="00A83A96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143C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2012-01-01T17:00:00Z</dcterms:created>
  <dcterms:modified xsi:type="dcterms:W3CDTF">2012-01-01T17:00:00Z</dcterms:modified>
</cp:coreProperties>
</file>