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734" w:rsidRDefault="00B15734" w:rsidP="00F77E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D4BA0">
        <w:rPr>
          <w:rFonts w:ascii="Times New Roman" w:hAnsi="Times New Roman"/>
          <w:b/>
          <w:sz w:val="24"/>
        </w:rPr>
        <w:t>44:06:02:09.  Physical plant changes.</w:t>
      </w:r>
      <w:r>
        <w:rPr>
          <w:rFonts w:ascii="Times New Roman" w:hAnsi="Times New Roman"/>
          <w:sz w:val="24"/>
        </w:rPr>
        <w:t xml:space="preserve"> A birth center shall submit any proposed change by new construction, remodeling, or change of use of an area to the department. Any change shall have the approval of the department before it is made.</w:t>
      </w:r>
    </w:p>
    <w:p w:rsidR="00B15734" w:rsidRDefault="00B15734" w:rsidP="00F77E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15734" w:rsidRDefault="00B15734" w:rsidP="00F77E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B15734" w:rsidRDefault="00B15734" w:rsidP="00F77E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34-12-62(1).</w:t>
      </w:r>
    </w:p>
    <w:p w:rsidR="00B15734" w:rsidRDefault="00B15734" w:rsidP="00F77E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34-12-62(1).</w:t>
      </w:r>
    </w:p>
    <w:p w:rsidR="00B15734" w:rsidRDefault="00B15734" w:rsidP="00F77E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15734"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77E16"/>
    <w:rsid w:val="00021A99"/>
    <w:rsid w:val="00037FE9"/>
    <w:rsid w:val="0004740F"/>
    <w:rsid w:val="000D4BA0"/>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15734"/>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77E16"/>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7E16"/>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54</Words>
  <Characters>309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2012-01-01T17:04:00Z</dcterms:created>
  <dcterms:modified xsi:type="dcterms:W3CDTF">2012-01-01T17:05:00Z</dcterms:modified>
</cp:coreProperties>
</file>