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0C37" w:rsidRDefault="00BD0C37" w:rsidP="00E223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14D98">
        <w:rPr>
          <w:rFonts w:ascii="Times New Roman" w:hAnsi="Times New Roman"/>
          <w:b/>
          <w:sz w:val="24"/>
        </w:rPr>
        <w:t>44:69:04:09.  Quality assessment.</w:t>
      </w:r>
      <w:r>
        <w:rPr>
          <w:rFonts w:ascii="Times New Roman" w:hAnsi="Times New Roman"/>
          <w:sz w:val="24"/>
        </w:rPr>
        <w:t xml:space="preserve"> Each birth center shall provide for on-going evaluation of the quality of services provided to clients.</w:t>
      </w:r>
    </w:p>
    <w:p w:rsidR="00BD0C37" w:rsidRDefault="00BD0C37" w:rsidP="00E223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D0C37" w:rsidRDefault="00BD0C37" w:rsidP="00E223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2012.</w:t>
      </w:r>
    </w:p>
    <w:p w:rsidR="00BD0C37" w:rsidRDefault="00BD0C37" w:rsidP="00E223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34-12-62(9).</w:t>
      </w:r>
    </w:p>
    <w:p w:rsidR="00BD0C37" w:rsidRDefault="00BD0C37" w:rsidP="00E223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34-12-62(9).</w:t>
      </w:r>
    </w:p>
    <w:p w:rsidR="00BD0C37" w:rsidRDefault="00BD0C37" w:rsidP="00E223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D0C37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22339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14D98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20530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0C37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339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339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39</Words>
  <Characters>224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2012-01-01T17:13:00Z</dcterms:created>
  <dcterms:modified xsi:type="dcterms:W3CDTF">2012-01-01T17:14:00Z</dcterms:modified>
</cp:coreProperties>
</file>