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156" w:rsidRPr="00B7211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72116">
        <w:rPr>
          <w:rFonts w:ascii="Times New Roman" w:hAnsi="Times New Roman"/>
          <w:b/>
          <w:sz w:val="24"/>
        </w:rPr>
        <w:t>CHAPTER 44:69:07</w:t>
      </w:r>
    </w:p>
    <w:p w:rsidR="00ED2156" w:rsidRPr="00B7211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D2156" w:rsidRPr="00B7211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B72116">
        <w:rPr>
          <w:rFonts w:ascii="Times New Roman" w:hAnsi="Times New Roman"/>
          <w:b/>
          <w:sz w:val="24"/>
        </w:rPr>
        <w:t>MEDICATION CONTROL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Pharmaceutical services.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44:69:07:02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orders for medication required.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44:69:07:03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and labeling of medications and drugs.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44:69:07:04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Control and accountability of medications and drugs.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44:69:07:05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Documentation of drug disposal.</w:t>
      </w: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2156" w:rsidRDefault="00ED2156" w:rsidP="00EB75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215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7575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2116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B7575"/>
    <w:rsid w:val="00EC1512"/>
    <w:rsid w:val="00ED2156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575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2012-01-01T17:20:00Z</dcterms:created>
  <dcterms:modified xsi:type="dcterms:W3CDTF">2012-01-01T17:21:00Z</dcterms:modified>
</cp:coreProperties>
</file>