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7198B">
        <w:rPr>
          <w:rFonts w:ascii="Times New Roman" w:hAnsi="Times New Roman"/>
          <w:b/>
          <w:sz w:val="24"/>
        </w:rPr>
        <w:t>44:69:08:02.  Submittal of plans.</w:t>
      </w:r>
      <w:r>
        <w:rPr>
          <w:rFonts w:ascii="Times New Roman" w:hAnsi="Times New Roman"/>
          <w:sz w:val="24"/>
        </w:rPr>
        <w:t xml:space="preserve"> No construction may begin until plans and specifications covering the construction of new buildings and additions or material alterations to existing buildings are approved by the department. A written narrative describing the intended use of the proposed construction shall accompany the plans and specifications.</w:t>
      </w:r>
    </w:p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2011.</w:t>
      </w:r>
    </w:p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34-12-62(1), (5), (6), and (13).</w:t>
      </w:r>
    </w:p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34-12-62(1), (5), (6), and (13).</w:t>
      </w:r>
    </w:p>
    <w:p w:rsidR="002F7094" w:rsidRDefault="002F7094" w:rsidP="009B1B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F709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1B82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2F7094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B1B82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87161"/>
    <w:rsid w:val="00EC1512"/>
    <w:rsid w:val="00EE4E85"/>
    <w:rsid w:val="00F17D7E"/>
    <w:rsid w:val="00F239E6"/>
    <w:rsid w:val="00F27EB5"/>
    <w:rsid w:val="00F459AC"/>
    <w:rsid w:val="00F51A5C"/>
    <w:rsid w:val="00F63A6E"/>
    <w:rsid w:val="00F7198B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B8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2012-01-01T17:27:00Z</dcterms:created>
  <dcterms:modified xsi:type="dcterms:W3CDTF">2012-02-22T19:37:00Z</dcterms:modified>
</cp:coreProperties>
</file>