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74:12:09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NOTICE OF RECOMMENDATION PROCEDURE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74:12:09.01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Applicability of procedure.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74:12:09:02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notice.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74:12:09:03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Publication of notice.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74:12:09:04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of notice.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74:12:09:05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decision.</w:t>
      </w: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7823" w:rsidRDefault="00E27823" w:rsidP="00DC3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27823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3373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C3373"/>
    <w:rsid w:val="00DD36DC"/>
    <w:rsid w:val="00E2240C"/>
    <w:rsid w:val="00E27823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37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2012-01-01T19:16:00Z</dcterms:created>
  <dcterms:modified xsi:type="dcterms:W3CDTF">2012-01-01T19:17:00Z</dcterms:modified>
</cp:coreProperties>
</file>