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20:38:31:06.  Petroleum release assessment.</w:t>
      </w:r>
      <w:r>
        <w:t xml:space="preserve"> An applicant for licensure as a Petroleum Release Assessor shall meet the following experience requirement: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One year experience for an applicant meeting the education requirement described in subdivision 20:38:30:05(1); or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Five years experience for an applicant meeting the education requirement described in subdivision 20:38:30:05(2).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To qualify, experience must be gained under the direct supervision of a licensed professional and be related to site assessments, remedial investigations, and corrective actions necessary to remediate water or soil contaminated with petroleum.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transferred from § 20:38:15:06, 38 SDR 121, effective January 16, 2012.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36-18A-22(3), 36-18A-31.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36-18A-7, 36-18A-31, 36-18A-32.</w:t>
      </w:r>
    </w:p>
    <w:p w:rsidR="001B4111" w:rsidRDefault="001B4111" w:rsidP="00AC69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B411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694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4111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33FE4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C6940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6940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129</Words>
  <Characters>736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2012-02-03T15:02:00Z</dcterms:created>
  <dcterms:modified xsi:type="dcterms:W3CDTF">2012-02-17T17:09:00Z</dcterms:modified>
</cp:coreProperties>
</file>