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20:38:32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EXAMINATION REQUIREMENTS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144A0" w:rsidRPr="00DF41E7" w:rsidRDefault="003144A0" w:rsidP="00E76086">
      <w:r w:rsidRPr="00DF41E7">
        <w:t>Section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20:38:32:01</w:t>
      </w:r>
      <w:r>
        <w:tab/>
      </w:r>
      <w:r>
        <w:tab/>
        <w:t>Examination required.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20:38:32:02</w:t>
      </w:r>
      <w:r>
        <w:tab/>
      </w:r>
      <w:r>
        <w:tab/>
        <w:t>Architecture.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20:38:32:03</w:t>
      </w:r>
      <w:r>
        <w:tab/>
      </w:r>
      <w:r>
        <w:tab/>
        <w:t>Engineering.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20:38:32:04</w:t>
      </w:r>
      <w:r>
        <w:tab/>
      </w:r>
      <w:r>
        <w:tab/>
        <w:t>Land surveying.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20:38:32:05</w:t>
      </w:r>
      <w:r>
        <w:tab/>
      </w:r>
      <w:r>
        <w:tab/>
        <w:t>Landscape architecture.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20:38:32:06</w:t>
      </w:r>
      <w:r>
        <w:tab/>
      </w:r>
      <w:r>
        <w:tab/>
        <w:t>Petroleum release assessment or remediation.</w:t>
      </w: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144A0" w:rsidRDefault="003144A0" w:rsidP="00E760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144A0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76086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144A0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DF41E7"/>
    <w:rsid w:val="00E17A0B"/>
    <w:rsid w:val="00E2240C"/>
    <w:rsid w:val="00E467ED"/>
    <w:rsid w:val="00E50E08"/>
    <w:rsid w:val="00E76086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6086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39</Words>
  <Characters>228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2012-02-03T15:03:00Z</dcterms:created>
  <dcterms:modified xsi:type="dcterms:W3CDTF">2012-02-03T15:04:00Z</dcterms:modified>
</cp:coreProperties>
</file>