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20:38:37:04.  Combining architecture, engineering, and construction services.</w:t>
      </w:r>
      <w:r>
        <w:t xml:space="preserve"> A business entity offering any combination of architectural and engineering services together with construction services such as design-build contracting may offer to render architectural and engineering services only if: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An architect and professional engineer licensed in the state participates substantially in all material aspects of the offering;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There is written disclosure at the time of the offering that the architect and professional engineer are engaged by and contractually responsible to the contractor, contractor as a joint venture, or owner/client;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architect and professional engineer will have direct supervision of the design work and that the professional services are not terminated without the consent of the owner/client;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rendering of architectural and engineering services by such professionals will conform to the provisions of SDCL chapter 36-18A and this article; and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Design professionals perform construction administration on the projects.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26 SDR 9, effective </w:t>
      </w:r>
      <w:smartTag w:uri="urn:schemas-microsoft-com:office:smarttags" w:element="date">
        <w:smartTagPr>
          <w:attr w:name="Year" w:val="1999"/>
          <w:attr w:name="Day" w:val="29"/>
          <w:attr w:name="Month" w:val="7"/>
        </w:smartTagPr>
        <w:r>
          <w:t>July 29, 1999</w:t>
        </w:r>
      </w:smartTag>
      <w:r>
        <w:t>; 29 SDR 95, effective January 6, 2003; transferred from § 20:38:22:04, 38 SDR 121, effective January 16, 2012.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36-18A-22(5).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36-18A-47, 36-18A-48, 36-18A-49, 36-18A-51.</w:t>
      </w:r>
    </w:p>
    <w:p w:rsidR="0093725A" w:rsidRDefault="0093725A" w:rsidP="007D3C5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3725A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3C51"/>
    <w:rsid w:val="00003F32"/>
    <w:rsid w:val="000139C9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D3C51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3725A"/>
    <w:rsid w:val="00962CE5"/>
    <w:rsid w:val="00981BC9"/>
    <w:rsid w:val="00983FF5"/>
    <w:rsid w:val="00986B90"/>
    <w:rsid w:val="009A747B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3C51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201</Words>
  <Characters>1150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2012-02-03T15:49:00Z</dcterms:created>
  <dcterms:modified xsi:type="dcterms:W3CDTF">2012-02-17T22:47:00Z</dcterms:modified>
</cp:coreProperties>
</file>