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859AA">
        <w:rPr>
          <w:b/>
        </w:rPr>
        <w:t>20:38:</w:t>
      </w:r>
      <w:r>
        <w:rPr>
          <w:b/>
        </w:rPr>
        <w:t>38</w:t>
      </w:r>
      <w:r w:rsidRPr="004859AA">
        <w:rPr>
          <w:b/>
        </w:rPr>
        <w:t>:</w:t>
      </w:r>
      <w:r>
        <w:rPr>
          <w:b/>
        </w:rPr>
        <w:t>06</w:t>
      </w:r>
      <w:r w:rsidRPr="004859AA">
        <w:rPr>
          <w:b/>
        </w:rPr>
        <w:t>.  Exempt projects and routine maintenance.</w:t>
      </w:r>
      <w:r>
        <w:t xml:space="preserve"> A licensee may not be required to provide design concepts or an acceptance letter of review for:</w:t>
      </w: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Projects exempt from building code requirements for fire protection; or</w:t>
      </w: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Routine maintenance, when accomplished in accordance with National Fire Protection Association (NFPA) standard #25, "Inspection, Testing, and Maintenance of Water-Based Fire Protection Systems."</w:t>
      </w: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859AA">
        <w:rPr>
          <w:b/>
        </w:rPr>
        <w:t>Source:</w:t>
      </w:r>
      <w:r>
        <w:t xml:space="preserve"> 29 SDR 95, effective </w:t>
      </w:r>
      <w:smartTag w:uri="urn:schemas-microsoft-com:office:smarttags" w:element="date">
        <w:smartTagPr>
          <w:attr w:name="Month" w:val="1"/>
          <w:attr w:name="Day" w:val="6"/>
          <w:attr w:name="Year" w:val="2003"/>
        </w:smartTagPr>
        <w:r>
          <w:t>January 6, 2003</w:t>
        </w:r>
      </w:smartTag>
      <w:r>
        <w:t xml:space="preserve">; transferred from § 20:38:22:06.04, 30 SDR 204, effective </w:t>
      </w:r>
      <w:smartTag w:uri="urn:schemas-microsoft-com:office:smarttags" w:element="date">
        <w:smartTagPr>
          <w:attr w:name="Month" w:val="6"/>
          <w:attr w:name="Day" w:val="24"/>
          <w:attr w:name="Year" w:val="2004"/>
        </w:smartTagPr>
        <w:r>
          <w:t>June 24, 2004</w:t>
        </w:r>
      </w:smartTag>
      <w:r>
        <w:t>; 33 SDR 70, effective June 20, 2006; transferred from § 20:38:22:13, 38 SDR 121, effective January 16, 2012.</w:t>
      </w: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859AA">
        <w:rPr>
          <w:b/>
        </w:rPr>
        <w:t>General Authority:</w:t>
      </w:r>
      <w:r>
        <w:t xml:space="preserve"> 36-18A-22(5).</w:t>
      </w: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859AA">
        <w:rPr>
          <w:b/>
        </w:rPr>
        <w:t>Law Implemented:</w:t>
      </w:r>
      <w:r>
        <w:t xml:space="preserve"> 36-18A-3, 36-18A-9.</w:t>
      </w:r>
    </w:p>
    <w:p w:rsidR="00DC3CE8" w:rsidRDefault="00DC3CE8" w:rsidP="00196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C3CE8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6D64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96D64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859AA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C3CE8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D64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109</Words>
  <Characters>625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2012-02-03T15:57:00Z</dcterms:created>
  <dcterms:modified xsi:type="dcterms:W3CDTF">2012-02-03T15:57:00Z</dcterms:modified>
</cp:coreProperties>
</file>