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CA0" w:rsidRDefault="003C5CA0" w:rsidP="00244C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20:78:02:02.  Action by board on petition for declaratory ruling.</w:t>
      </w:r>
      <w:r>
        <w:rPr>
          <w:rFonts w:ascii="Times New Roman" w:hAnsi="Times New Roman"/>
          <w:sz w:val="24"/>
        </w:rPr>
        <w:t xml:space="preserve"> Upon receipt of a petition for a declaratory ruling, the board may request from the petitioner any additional information it requires for the issuance of a ruling.</w:t>
      </w:r>
    </w:p>
    <w:p w:rsidR="003C5CA0" w:rsidRDefault="003C5CA0" w:rsidP="00244C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5CA0" w:rsidRDefault="003C5CA0" w:rsidP="00244C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board at its discretion may hold a hearing on the petition for declaratory ruling.</w:t>
      </w:r>
    </w:p>
    <w:p w:rsidR="003C5CA0" w:rsidRDefault="003C5CA0" w:rsidP="00244C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5CA0" w:rsidRDefault="003C5CA0" w:rsidP="00244C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10 SDR 43, effective </w:t>
      </w:r>
      <w:smartTag w:uri="urn:schemas-microsoft-com:office:smarttags" w:element="date">
        <w:smartTagPr>
          <w:attr w:name="Month" w:val="11"/>
          <w:attr w:name="Day" w:val="8"/>
          <w:attr w:name="Year" w:val="1983"/>
        </w:smartTagPr>
        <w:r>
          <w:rPr>
            <w:rFonts w:ascii="Times New Roman" w:hAnsi="Times New Roman"/>
            <w:sz w:val="24"/>
          </w:rPr>
          <w:t>November 8, 1983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Month" w:val="7"/>
          <w:attr w:name="Day" w:val="1"/>
          <w:attr w:name="Year" w:val="1986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; 13 SDR 9, effective August 4, 1986; transferred from § 20:47:05:02, 38 SDR 127, effective February 7, 2012.</w:t>
      </w:r>
    </w:p>
    <w:p w:rsidR="003C5CA0" w:rsidRDefault="003C5CA0" w:rsidP="00244C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36-4-35.</w:t>
      </w:r>
    </w:p>
    <w:p w:rsidR="003C5CA0" w:rsidRDefault="003C5CA0" w:rsidP="00244C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6"/>
          <w:attr w:name="Year" w:val="2015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.</w:t>
      </w:r>
    </w:p>
    <w:p w:rsidR="003C5CA0" w:rsidRDefault="003C5CA0" w:rsidP="00244C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5CA0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4CC9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61BB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4CC9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2F7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93116"/>
    <w:rsid w:val="003B0EF7"/>
    <w:rsid w:val="003C04C7"/>
    <w:rsid w:val="003C0802"/>
    <w:rsid w:val="003C5CA0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B7F1E"/>
    <w:rsid w:val="004C61B1"/>
    <w:rsid w:val="004D5731"/>
    <w:rsid w:val="004E462A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64946"/>
    <w:rsid w:val="00770A9B"/>
    <w:rsid w:val="00772A8F"/>
    <w:rsid w:val="007764B3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BFA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2E3C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4BD6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0BDB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EA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06A2B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4CC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88</Words>
  <Characters>504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2012-02-10T17:16:00Z</dcterms:created>
  <dcterms:modified xsi:type="dcterms:W3CDTF">2012-02-10T17:16:00Z</dcterms:modified>
</cp:coreProperties>
</file>